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35DA112" w14:textId="2CF7BC48" w:rsidR="00014097" w:rsidRDefault="00DC4EA5" w:rsidP="009D1AE1">
      <w:pPr>
        <w:spacing w:before="108" w:line="230" w:lineRule="auto"/>
        <w:ind w:left="188" w:right="-3"/>
        <w:rPr>
          <w:rFonts w:ascii="Helvetica"/>
          <w:b/>
          <w:color w:val="FFFFFF"/>
          <w:sz w:val="52"/>
        </w:rPr>
      </w:pPr>
      <w:r>
        <w:rPr>
          <w:rFonts w:ascii="Helvetica"/>
          <w:b/>
          <w:noProof/>
          <w:color w:val="FFFFFF"/>
          <w:sz w:val="52"/>
        </w:rPr>
        <mc:AlternateContent>
          <mc:Choice Requires="wps">
            <w:drawing>
              <wp:anchor distT="0" distB="0" distL="114300" distR="114300" simplePos="0" relativeHeight="251658244" behindDoc="0" locked="0" layoutInCell="1" allowOverlap="1" wp14:anchorId="0B2EB026" wp14:editId="4E49C795">
                <wp:simplePos x="0" y="0"/>
                <wp:positionH relativeFrom="margin">
                  <wp:posOffset>-285750</wp:posOffset>
                </wp:positionH>
                <wp:positionV relativeFrom="paragraph">
                  <wp:posOffset>8836025</wp:posOffset>
                </wp:positionV>
                <wp:extent cx="6183630" cy="1091565"/>
                <wp:effectExtent l="0" t="0" r="0" b="0"/>
                <wp:wrapNone/>
                <wp:docPr id="13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183630" cy="1091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219402F" w14:textId="0CD44039" w:rsidR="00231E41" w:rsidRPr="00231E41" w:rsidRDefault="00231E41" w:rsidP="00231E41">
                            <w:pPr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bCs/>
                                <w:color w:val="FFFFFF"/>
                                <w:sz w:val="36"/>
                                <w:szCs w:val="36"/>
                              </w:rPr>
                              <w:t xml:space="preserve"> 2023</w:t>
                            </w:r>
                          </w:p>
                          <w:p w14:paraId="65661104" w14:textId="722CF754" w:rsidR="009D1AE1" w:rsidRDefault="00164C3D" w:rsidP="00231E41">
                            <w:pPr>
                              <w:spacing w:line="505" w:lineRule="exact"/>
                              <w:rPr>
                                <w:b/>
                                <w:color w:val="FFFFFF"/>
                                <w:sz w:val="4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44"/>
                              </w:rPr>
                              <w:t>Outdoor Education Instructor</w:t>
                            </w:r>
                          </w:p>
                          <w:p w14:paraId="7AB962D2" w14:textId="24A3D2A5" w:rsidR="009D1AE1" w:rsidRDefault="009D1AE1" w:rsidP="00231E41">
                            <w:pPr>
                              <w:spacing w:line="505" w:lineRule="exact"/>
                              <w:jc w:val="both"/>
                              <w:rPr>
                                <w:b/>
                                <w:color w:val="FFFFFF"/>
                                <w:sz w:val="44"/>
                              </w:rPr>
                            </w:pPr>
                            <w:r w:rsidRPr="00B37D8B">
                              <w:rPr>
                                <w:b/>
                                <w:color w:val="FFFFFF"/>
                                <w:sz w:val="44"/>
                              </w:rPr>
                              <w:t>Job Description &amp; Person Specification</w:t>
                            </w:r>
                          </w:p>
                        </w:txbxContent>
                      </wps:txbx>
                      <wps:bodyPr rot="0" vert="horz" wrap="square" lIns="91440" tIns="45720" rIns="72000" bIns="45720" anchor="t" anchorCtr="0"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B2EB026" id="Rectangle 13" o:spid="_x0000_s1026" style="position:absolute;left:0;text-align:left;margin-left:-22.5pt;margin-top:695.75pt;width:486.9pt;height:85.95pt;z-index:25165824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" filled="f" stroked="f">
                <v:textbox inset=",,2mm">
                  <w:txbxContent>
                    <w:p w14:paraId="4219402F" w14:textId="0CD44039" w:rsidR="00231E41" w:rsidRPr="00231E41" w:rsidRDefault="00231E41" w:rsidP="00231E41">
                      <w:pPr>
                        <w:rPr>
                          <w:color w:val="FFFFFF" w:themeColor="background1"/>
                        </w:rPr>
                      </w:pPr>
                      <w:r>
                        <w:rPr>
                          <w:bCs/>
                          <w:color w:val="FFFFFF"/>
                          <w:sz w:val="36"/>
                          <w:szCs w:val="36"/>
                        </w:rPr>
                        <w:t xml:space="preserve"> 2023</w:t>
                      </w:r>
                    </w:p>
                    <w:p w14:paraId="65661104" w14:textId="722CF754" w:rsidR="009D1AE1" w:rsidRDefault="00164C3D" w:rsidP="00231E41">
                      <w:pPr>
                        <w:spacing w:line="505" w:lineRule="exact"/>
                        <w:rPr>
                          <w:b/>
                          <w:color w:val="FFFFFF"/>
                          <w:sz w:val="44"/>
                        </w:rPr>
                      </w:pPr>
                      <w:r>
                        <w:rPr>
                          <w:b/>
                          <w:color w:val="FFFFFF"/>
                          <w:sz w:val="44"/>
                        </w:rPr>
                        <w:t>Outdoor Education Instructor</w:t>
                      </w:r>
                    </w:p>
                    <w:p w14:paraId="7AB962D2" w14:textId="24A3D2A5" w:rsidR="009D1AE1" w:rsidRDefault="009D1AE1" w:rsidP="00231E41">
                      <w:pPr>
                        <w:spacing w:line="505" w:lineRule="exact"/>
                        <w:jc w:val="both"/>
                        <w:rPr>
                          <w:b/>
                          <w:color w:val="FFFFFF"/>
                          <w:sz w:val="44"/>
                        </w:rPr>
                      </w:pPr>
                      <w:r w:rsidRPr="00B37D8B">
                        <w:rPr>
                          <w:b/>
                          <w:color w:val="FFFFFF"/>
                          <w:sz w:val="44"/>
                        </w:rPr>
                        <w:t>Job Description &amp; Person Specification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="Helvetica"/>
          <w:b/>
          <w:noProof/>
          <w:color w:val="FFFFFF"/>
          <w:sz w:val="52"/>
        </w:rPr>
        <mc:AlternateContent>
          <mc:Choice Requires="wps">
            <w:drawing>
              <wp:anchor distT="0" distB="0" distL="114300" distR="114300" simplePos="0" relativeHeight="251658243" behindDoc="0" locked="0" layoutInCell="1" allowOverlap="1" wp14:anchorId="458BF4E4" wp14:editId="0B271689">
                <wp:simplePos x="0" y="0"/>
                <wp:positionH relativeFrom="page">
                  <wp:align>left</wp:align>
                </wp:positionH>
                <wp:positionV relativeFrom="paragraph">
                  <wp:posOffset>7393115</wp:posOffset>
                </wp:positionV>
                <wp:extent cx="7314674" cy="2711647"/>
                <wp:effectExtent l="0" t="0" r="635" b="0"/>
                <wp:wrapNone/>
                <wp:docPr id="3" name="Right Tri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14674" cy="2711647"/>
                        </a:xfrm>
                        <a:prstGeom prst="rtTriangle">
                          <a:avLst/>
                        </a:prstGeom>
                        <a:solidFill>
                          <a:srgbClr val="49286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B8B223B" id="_x0000_t6" coordsize="21600,21600" o:spt="6" path="m,l,21600r21600,xe">
                <v:stroke joinstyle="miter"/>
                <v:path gradientshapeok="t" o:connecttype="custom" o:connectlocs="0,0;0,10800;0,21600;10800,21600;21600,21600;10800,10800" textboxrect="1800,12600,12600,19800"/>
              </v:shapetype>
              <v:shape id="Right Triangle 3" o:spid="_x0000_s1026" type="#_x0000_t6" style="position:absolute;margin-left:0;margin-top:582.15pt;width:575.95pt;height:213.5pt;z-index:251658243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" fillcolor="#492861" stroked="f" strokeweight="1pt">
                <w10:wrap anchorx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241" behindDoc="1" locked="0" layoutInCell="1" allowOverlap="1" wp14:anchorId="78194C46" wp14:editId="3E93C1EA">
            <wp:simplePos x="0" y="0"/>
            <wp:positionH relativeFrom="page">
              <wp:posOffset>-2653646</wp:posOffset>
            </wp:positionH>
            <wp:positionV relativeFrom="paragraph">
              <wp:posOffset>-574779</wp:posOffset>
            </wp:positionV>
            <wp:extent cx="10393583" cy="10687050"/>
            <wp:effectExtent l="0" t="0" r="8255" b="0"/>
            <wp:wrapNone/>
            <wp:docPr id="2" name="Picture 2" descr="A person wearing a helmet and holding a bow and arrow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erson wearing a helmet and holding a bow and arrow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854" r="6262"/>
                    <a:stretch/>
                  </pic:blipFill>
                  <pic:spPr bwMode="auto">
                    <a:xfrm>
                      <a:off x="0" y="0"/>
                      <a:ext cx="10393583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1D7A">
        <w:rPr>
          <w:rFonts w:ascii="Helvetica"/>
          <w:b/>
          <w:noProof/>
          <w:color w:val="FFFFFF"/>
          <w:sz w:val="52"/>
        </w:rPr>
        <mc:AlternateContent>
          <mc:Choice Requires="wps">
            <w:drawing>
              <wp:anchor distT="0" distB="0" distL="114300" distR="114300" simplePos="0" relativeHeight="251658242" behindDoc="1" locked="0" layoutInCell="1" allowOverlap="1" wp14:anchorId="0BE7E933" wp14:editId="66C6E26D">
                <wp:simplePos x="0" y="0"/>
                <wp:positionH relativeFrom="column">
                  <wp:posOffset>5234463</wp:posOffset>
                </wp:positionH>
                <wp:positionV relativeFrom="paragraph">
                  <wp:posOffset>435057</wp:posOffset>
                </wp:positionV>
                <wp:extent cx="704168" cy="0"/>
                <wp:effectExtent l="0" t="0" r="0" b="0"/>
                <wp:wrapNone/>
                <wp:docPr id="10" name="Straight Connector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704168" cy="0"/>
                        </a:xfrm>
                        <a:prstGeom prst="line">
                          <a:avLst/>
                        </a:prstGeom>
                        <a:noFill/>
                        <a:ln w="6096">
                          <a:solidFill>
                            <a:srgbClr val="6D577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38BBF3B" id="Straight Connector 10" o:spid="_x0000_s1026" style="position:absolute;z-index:-25165823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12.15pt,34.25pt" to="467.6pt,3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" strokecolor="#6d577e" strokeweight=".48pt">
                <o:lock v:ext="edit" shapetype="f"/>
              </v:line>
            </w:pict>
          </mc:Fallback>
        </mc:AlternateContent>
      </w:r>
      <w:r w:rsidR="00421F44">
        <w:rPr>
          <w:rFonts w:ascii="Helvetica"/>
          <w:b/>
          <w:color w:val="FFFFFF"/>
          <w:sz w:val="52"/>
        </w:rPr>
        <w:br w:type="page"/>
      </w:r>
    </w:p>
    <w:p w14:paraId="241570BF" w14:textId="3A1A2118" w:rsidR="00014097" w:rsidRDefault="00014097" w:rsidP="00564432">
      <w:pPr>
        <w:spacing w:before="108" w:line="230" w:lineRule="auto"/>
        <w:ind w:left="188" w:right="-3"/>
        <w:rPr>
          <w:b/>
          <w:bCs/>
          <w:color w:val="167378" w:themeColor="accent5"/>
          <w:sz w:val="32"/>
          <w:szCs w:val="32"/>
        </w:rPr>
      </w:pPr>
      <w:r w:rsidRPr="002F7588">
        <w:rPr>
          <w:color w:val="D4E739"/>
          <w:sz w:val="44"/>
          <w:szCs w:val="44"/>
        </w:rPr>
        <w:lastRenderedPageBreak/>
        <w:t xml:space="preserve">| </w:t>
      </w:r>
      <w:r w:rsidRPr="00231E41">
        <w:rPr>
          <w:b/>
          <w:bCs/>
          <w:color w:val="492861"/>
          <w:sz w:val="32"/>
          <w:szCs w:val="32"/>
        </w:rPr>
        <w:t>Key Information</w:t>
      </w:r>
    </w:p>
    <w:p w14:paraId="42C9782D" w14:textId="77777777" w:rsidR="00564432" w:rsidRPr="00564432" w:rsidRDefault="00564432" w:rsidP="00564432">
      <w:pPr>
        <w:spacing w:before="108" w:line="230" w:lineRule="auto"/>
        <w:ind w:left="188" w:right="-3"/>
        <w:rPr>
          <w:b/>
          <w:bCs/>
          <w:color w:val="167378" w:themeColor="accent5"/>
          <w:sz w:val="28"/>
          <w:szCs w:val="28"/>
        </w:rPr>
      </w:pPr>
    </w:p>
    <w:p w14:paraId="4EC30223" w14:textId="77777777" w:rsidR="00014097" w:rsidRDefault="00014097" w:rsidP="00014097">
      <w:pPr>
        <w:spacing w:line="360" w:lineRule="auto"/>
      </w:pPr>
      <w:bookmarkStart w:id="0" w:name="_Hlk67581526"/>
      <w:r w:rsidRPr="00AD77D9">
        <w:rPr>
          <w:b/>
          <w:bCs/>
          <w:color w:val="361E48" w:themeColor="text2" w:themeShade="BF"/>
        </w:rPr>
        <w:t>Job Title</w:t>
      </w:r>
      <w:bookmarkEnd w:id="0"/>
      <w:r w:rsidRPr="00AD77D9">
        <w:rPr>
          <w:b/>
          <w:bCs/>
          <w:color w:val="361E48" w:themeColor="text2" w:themeShade="BF"/>
        </w:rPr>
        <w:t>:</w:t>
      </w:r>
      <w:r w:rsidRPr="00AD77D9">
        <w:rPr>
          <w:color w:val="361E48" w:themeColor="text2" w:themeShade="BF"/>
        </w:rPr>
        <w:t xml:space="preserve"> </w:t>
      </w:r>
      <w:r w:rsidRPr="00AD77D9">
        <w:tab/>
        <w:t xml:space="preserve">       </w:t>
      </w:r>
      <w:r>
        <w:t xml:space="preserve"> Outdoor Education Instructor</w:t>
      </w:r>
    </w:p>
    <w:p w14:paraId="2A35C97D" w14:textId="2D245C34" w:rsidR="00014097" w:rsidRPr="00B42FAA" w:rsidRDefault="00014097" w:rsidP="00014097">
      <w:pPr>
        <w:ind w:left="1900" w:hanging="1900"/>
      </w:pPr>
      <w:r>
        <w:rPr>
          <w:b/>
          <w:bCs/>
          <w:color w:val="361E48" w:themeColor="text2" w:themeShade="BF"/>
        </w:rPr>
        <w:t>Contract type</w:t>
      </w:r>
      <w:r w:rsidRPr="00AD77D9">
        <w:rPr>
          <w:b/>
          <w:bCs/>
          <w:color w:val="361E48" w:themeColor="text2" w:themeShade="BF"/>
        </w:rPr>
        <w:t>:</w:t>
      </w:r>
      <w:r w:rsidRPr="00AD77D9">
        <w:t xml:space="preserve"> </w:t>
      </w:r>
      <w:r w:rsidRPr="00AD77D9">
        <w:tab/>
      </w:r>
      <w:r w:rsidR="00B33084">
        <w:t>Permanent and Seasonal</w:t>
      </w:r>
    </w:p>
    <w:p w14:paraId="6C7F92E7" w14:textId="77777777" w:rsidR="00014097" w:rsidRPr="00AD77D9" w:rsidRDefault="00014097" w:rsidP="00014097">
      <w:pPr>
        <w:spacing w:line="360" w:lineRule="auto"/>
        <w:rPr>
          <w:sz w:val="10"/>
          <w:szCs w:val="10"/>
        </w:rPr>
      </w:pPr>
    </w:p>
    <w:p w14:paraId="7533A798" w14:textId="2D7DB78C" w:rsidR="00014097" w:rsidRPr="00AD77D9" w:rsidRDefault="00014097" w:rsidP="00014097">
      <w:pPr>
        <w:spacing w:line="360" w:lineRule="auto"/>
      </w:pPr>
      <w:r w:rsidRPr="00AD77D9">
        <w:rPr>
          <w:b/>
          <w:bCs/>
          <w:color w:val="361E48" w:themeColor="text2" w:themeShade="BF"/>
        </w:rPr>
        <w:t xml:space="preserve">Accountable to:  </w:t>
      </w:r>
      <w:r w:rsidR="00BE31B8">
        <w:t>Chief Instructors</w:t>
      </w:r>
    </w:p>
    <w:p w14:paraId="59B15FD6" w14:textId="77777777" w:rsidR="00014097" w:rsidRPr="00AD77D9" w:rsidRDefault="00014097" w:rsidP="00014097">
      <w:pPr>
        <w:rPr>
          <w:sz w:val="10"/>
          <w:szCs w:val="10"/>
        </w:rPr>
      </w:pPr>
    </w:p>
    <w:p w14:paraId="04B68B0F" w14:textId="77777777" w:rsidR="00014097" w:rsidRPr="00AD77D9" w:rsidRDefault="00014097" w:rsidP="00014097">
      <w:r w:rsidRPr="00AD77D9">
        <w:rPr>
          <w:b/>
          <w:bCs/>
          <w:color w:val="361E48" w:themeColor="text2" w:themeShade="BF"/>
        </w:rPr>
        <w:t>Location:</w:t>
      </w:r>
      <w:r w:rsidRPr="00AD77D9">
        <w:tab/>
        <w:t xml:space="preserve">       </w:t>
      </w:r>
      <w:r>
        <w:t>Hindleap Warren Outdoor Centre</w:t>
      </w:r>
      <w:r w:rsidRPr="00AD77D9">
        <w:t xml:space="preserve">, </w:t>
      </w:r>
      <w:r>
        <w:t>Wych Cross</w:t>
      </w:r>
      <w:r w:rsidRPr="00AD77D9">
        <w:t>,</w:t>
      </w:r>
      <w:r>
        <w:t xml:space="preserve"> </w:t>
      </w:r>
      <w:r w:rsidRPr="00AD77D9">
        <w:t>East</w:t>
      </w:r>
      <w:r>
        <w:t xml:space="preserve"> Sussex</w:t>
      </w:r>
      <w:r w:rsidRPr="00AD77D9">
        <w:t xml:space="preserve">, </w:t>
      </w:r>
      <w:r>
        <w:t>RH18 5JH.</w:t>
      </w:r>
    </w:p>
    <w:p w14:paraId="6A016AA8" w14:textId="77777777" w:rsidR="00014097" w:rsidRPr="00AD77D9" w:rsidRDefault="00014097" w:rsidP="00014097">
      <w:pPr>
        <w:rPr>
          <w:sz w:val="10"/>
          <w:szCs w:val="10"/>
        </w:rPr>
      </w:pPr>
    </w:p>
    <w:p w14:paraId="53658F50" w14:textId="78E89CF1" w:rsidR="00014097" w:rsidRDefault="00014097" w:rsidP="00813756">
      <w:pPr>
        <w:ind w:left="1900" w:hanging="1900"/>
      </w:pPr>
      <w:r w:rsidRPr="00AD77D9">
        <w:rPr>
          <w:b/>
          <w:bCs/>
          <w:color w:val="361E48" w:themeColor="text2" w:themeShade="BF"/>
        </w:rPr>
        <w:t>Salary:</w:t>
      </w:r>
      <w:r w:rsidRPr="00AD77D9">
        <w:rPr>
          <w:color w:val="167378" w:themeColor="accent5"/>
        </w:rPr>
        <w:t xml:space="preserve"> </w:t>
      </w:r>
      <w:r w:rsidRPr="00AD77D9">
        <w:tab/>
      </w:r>
      <w:r w:rsidRPr="005258F9">
        <w:rPr>
          <w:b/>
          <w:bCs/>
          <w:color w:val="000000" w:themeColor="text1"/>
        </w:rPr>
        <w:t>£</w:t>
      </w:r>
      <w:r w:rsidR="003F1A76">
        <w:rPr>
          <w:b/>
          <w:bCs/>
          <w:color w:val="000000" w:themeColor="text1"/>
        </w:rPr>
        <w:t>23,805</w:t>
      </w:r>
      <w:r w:rsidRPr="005258F9">
        <w:rPr>
          <w:color w:val="000000" w:themeColor="text1"/>
        </w:rPr>
        <w:t xml:space="preserve"> </w:t>
      </w:r>
      <w:r w:rsidRPr="00AD77D9">
        <w:t>per annum</w:t>
      </w:r>
      <w:r w:rsidR="00813756">
        <w:t xml:space="preserve">. </w:t>
      </w:r>
      <w:r w:rsidR="00813756" w:rsidRPr="004E6F9A">
        <w:rPr>
          <w:rFonts w:asciiTheme="majorHAnsi" w:hAnsiTheme="majorHAnsi" w:cstheme="majorHAnsi"/>
        </w:rPr>
        <w:t>Plus pay progression</w:t>
      </w:r>
      <w:r w:rsidR="00813756">
        <w:rPr>
          <w:rFonts w:asciiTheme="majorHAnsi" w:hAnsiTheme="majorHAnsi" w:cstheme="majorHAnsi"/>
        </w:rPr>
        <w:t xml:space="preserve"> </w:t>
      </w:r>
      <w:r w:rsidR="00813756" w:rsidRPr="004E6F9A">
        <w:rPr>
          <w:rFonts w:asciiTheme="majorHAnsi" w:hAnsiTheme="majorHAnsi" w:cstheme="majorHAnsi"/>
        </w:rPr>
        <w:t>based on qualifications and number of sessions you can lead</w:t>
      </w:r>
      <w:r w:rsidR="00813756">
        <w:rPr>
          <w:rFonts w:asciiTheme="majorHAnsi" w:hAnsiTheme="majorHAnsi" w:cstheme="majorHAnsi"/>
        </w:rPr>
        <w:t>.</w:t>
      </w:r>
    </w:p>
    <w:p w14:paraId="7A37D98F" w14:textId="77777777" w:rsidR="00014097" w:rsidRDefault="00014097" w:rsidP="00014097"/>
    <w:p w14:paraId="4BA2398F" w14:textId="671C7AC1" w:rsidR="00014097" w:rsidRPr="00AD77D9" w:rsidRDefault="00014097" w:rsidP="00014097">
      <w:pPr>
        <w:ind w:left="1900" w:hanging="1900"/>
      </w:pPr>
      <w:r>
        <w:rPr>
          <w:b/>
          <w:bCs/>
          <w:color w:val="361E48" w:themeColor="text2" w:themeShade="BF"/>
        </w:rPr>
        <w:t>Hours</w:t>
      </w:r>
      <w:r w:rsidRPr="00AD77D9">
        <w:rPr>
          <w:b/>
          <w:bCs/>
          <w:color w:val="361E48" w:themeColor="text2" w:themeShade="BF"/>
        </w:rPr>
        <w:t>:</w:t>
      </w:r>
      <w:r w:rsidRPr="00AD77D9">
        <w:t xml:space="preserve"> </w:t>
      </w:r>
      <w:r w:rsidRPr="00AD77D9">
        <w:tab/>
      </w:r>
      <w:r w:rsidR="00E24E7D">
        <w:t>42</w:t>
      </w:r>
      <w:r w:rsidR="00E24E7D" w:rsidRPr="00AD77D9">
        <w:t xml:space="preserve"> hours per wee</w:t>
      </w:r>
      <w:r w:rsidR="00E24E7D">
        <w:t>k on average.  (Some evenings &amp; overnight work as required as well as during some weekends) – timetabled well in advance.</w:t>
      </w:r>
    </w:p>
    <w:p w14:paraId="29871178" w14:textId="77777777" w:rsidR="00014097" w:rsidRPr="00AD77D9" w:rsidRDefault="00014097" w:rsidP="00014097">
      <w:pPr>
        <w:rPr>
          <w:sz w:val="10"/>
          <w:szCs w:val="10"/>
        </w:rPr>
      </w:pPr>
    </w:p>
    <w:p w14:paraId="3DB5FF5C" w14:textId="7104FCB9" w:rsidR="00014097" w:rsidRPr="00AD77D9" w:rsidRDefault="00014097" w:rsidP="00014097">
      <w:pPr>
        <w:ind w:left="1900" w:hanging="1900"/>
      </w:pPr>
      <w:r>
        <w:rPr>
          <w:b/>
          <w:bCs/>
          <w:color w:val="361E48" w:themeColor="text2" w:themeShade="BF"/>
        </w:rPr>
        <w:t>Eligibility</w:t>
      </w:r>
      <w:r w:rsidRPr="00AD77D9">
        <w:rPr>
          <w:b/>
          <w:bCs/>
          <w:color w:val="361E48" w:themeColor="text2" w:themeShade="BF"/>
        </w:rPr>
        <w:t>:</w:t>
      </w:r>
      <w:r w:rsidRPr="00AD77D9">
        <w:t xml:space="preserve"> </w:t>
      </w:r>
      <w:r w:rsidRPr="00AD77D9">
        <w:tab/>
      </w:r>
      <w:r w:rsidR="008A41A5" w:rsidRPr="00AD77D9">
        <w:t>Must be 18 years old or over, with a right to work in the UK.</w:t>
      </w:r>
      <w:r w:rsidR="008A41A5">
        <w:t xml:space="preserve"> Y</w:t>
      </w:r>
      <w:r w:rsidR="008A41A5" w:rsidRPr="00AD77D9">
        <w:t>ou will be required to complete an enhanced DBS application</w:t>
      </w:r>
      <w:r w:rsidR="008A41A5">
        <w:t>.</w:t>
      </w:r>
    </w:p>
    <w:p w14:paraId="0A12534D" w14:textId="77777777" w:rsidR="00014097" w:rsidRPr="00AD77D9" w:rsidRDefault="00014097" w:rsidP="00014097">
      <w:pPr>
        <w:rPr>
          <w:sz w:val="10"/>
          <w:szCs w:val="10"/>
        </w:rPr>
      </w:pPr>
    </w:p>
    <w:p w14:paraId="54A2414B" w14:textId="1FF8EAD7" w:rsidR="00014097" w:rsidRPr="003D3208" w:rsidRDefault="00014097" w:rsidP="003D3208">
      <w:pPr>
        <w:ind w:left="1928" w:right="142" w:hanging="1928"/>
        <w:jc w:val="both"/>
      </w:pPr>
      <w:r w:rsidRPr="00AD77D9">
        <w:rPr>
          <w:b/>
          <w:bCs/>
        </w:rPr>
        <w:tab/>
      </w:r>
    </w:p>
    <w:p w14:paraId="6C32C327" w14:textId="77777777" w:rsidR="00014097" w:rsidRDefault="00014097" w:rsidP="00014097">
      <w:pPr>
        <w:spacing w:before="40"/>
        <w:jc w:val="both"/>
        <w:rPr>
          <w:b/>
          <w:bCs/>
          <w:color w:val="167378" w:themeColor="accent5"/>
          <w:sz w:val="32"/>
          <w:szCs w:val="32"/>
          <w:shd w:val="clear" w:color="auto" w:fill="FFFFFF"/>
          <w:lang w:val="en-US"/>
        </w:rPr>
      </w:pPr>
      <w:r w:rsidRPr="002F7588">
        <w:rPr>
          <w:color w:val="D4E739"/>
          <w:sz w:val="44"/>
          <w:szCs w:val="44"/>
        </w:rPr>
        <w:t>|</w:t>
      </w:r>
      <w:r>
        <w:rPr>
          <w:color w:val="D4E739"/>
          <w:sz w:val="44"/>
          <w:szCs w:val="44"/>
        </w:rPr>
        <w:t xml:space="preserve"> </w:t>
      </w:r>
      <w:r w:rsidRPr="00231E41">
        <w:rPr>
          <w:b/>
          <w:bCs/>
          <w:color w:val="492861"/>
          <w:sz w:val="32"/>
          <w:szCs w:val="32"/>
          <w:shd w:val="clear" w:color="auto" w:fill="FFFFFF"/>
          <w:lang w:val="en-US"/>
        </w:rPr>
        <w:t>Additional Benefits Include</w:t>
      </w:r>
    </w:p>
    <w:p w14:paraId="727594B1" w14:textId="77777777" w:rsidR="00014097" w:rsidRPr="00FA07CE" w:rsidRDefault="00014097" w:rsidP="00014097">
      <w:pPr>
        <w:spacing w:before="40"/>
        <w:jc w:val="both"/>
        <w:rPr>
          <w:b/>
          <w:bCs/>
          <w:color w:val="167378" w:themeColor="accent5"/>
          <w:sz w:val="10"/>
          <w:szCs w:val="10"/>
          <w:shd w:val="clear" w:color="auto" w:fill="FFFFFF"/>
          <w:lang w:val="en-US"/>
        </w:rPr>
      </w:pPr>
    </w:p>
    <w:p w14:paraId="23D64F4D" w14:textId="02830B35" w:rsidR="00014097" w:rsidRPr="00AB6604" w:rsidRDefault="00014097" w:rsidP="00014097">
      <w:pPr>
        <w:pStyle w:val="ListParagraph"/>
        <w:numPr>
          <w:ilvl w:val="0"/>
          <w:numId w:val="48"/>
        </w:numPr>
        <w:spacing w:line="231" w:lineRule="atLeast"/>
        <w:jc w:val="both"/>
        <w:rPr>
          <w:rFonts w:ascii="Calibri" w:hAnsi="Calibri" w:cs="Calibri"/>
        </w:rPr>
      </w:pPr>
      <w:r w:rsidRPr="00AD77D9">
        <w:rPr>
          <w:shd w:val="clear" w:color="auto" w:fill="FFFFFF"/>
          <w:lang w:val="en-US"/>
        </w:rPr>
        <w:t xml:space="preserve">Generous holiday allowance </w:t>
      </w:r>
      <w:r>
        <w:rPr>
          <w:shd w:val="clear" w:color="auto" w:fill="FFFFFF"/>
          <w:lang w:val="en-US"/>
        </w:rPr>
        <w:t>–</w:t>
      </w:r>
      <w:r w:rsidRPr="00AD77D9">
        <w:rPr>
          <w:shd w:val="clear" w:color="auto" w:fill="FFFFFF"/>
          <w:lang w:val="en-US"/>
        </w:rPr>
        <w:t xml:space="preserve"> </w:t>
      </w:r>
      <w:r w:rsidRPr="002B5D44">
        <w:rPr>
          <w:b/>
          <w:bCs/>
          <w:shd w:val="clear" w:color="auto" w:fill="FFFFFF"/>
          <w:lang w:val="en-US"/>
        </w:rPr>
        <w:t>39 days per annum</w:t>
      </w:r>
      <w:r>
        <w:rPr>
          <w:shd w:val="clear" w:color="auto" w:fill="FFFFFF"/>
          <w:lang w:val="en-US"/>
        </w:rPr>
        <w:t xml:space="preserve"> (</w:t>
      </w:r>
      <w:r w:rsidRPr="00AD77D9">
        <w:t xml:space="preserve">31 days </w:t>
      </w:r>
      <w:r>
        <w:t>A/L</w:t>
      </w:r>
      <w:r w:rsidRPr="00AD77D9">
        <w:t xml:space="preserve"> plus 8 bank holidays</w:t>
      </w:r>
      <w:r>
        <w:t>).</w:t>
      </w:r>
    </w:p>
    <w:p w14:paraId="14E6751F" w14:textId="77777777" w:rsidR="00AB6604" w:rsidRPr="00014097" w:rsidRDefault="00AB6604" w:rsidP="00AB6604">
      <w:pPr>
        <w:pStyle w:val="ListParagraph"/>
        <w:spacing w:line="231" w:lineRule="atLeast"/>
        <w:ind w:left="360"/>
        <w:jc w:val="both"/>
        <w:rPr>
          <w:rFonts w:ascii="Calibri" w:hAnsi="Calibri" w:cs="Calibri"/>
        </w:rPr>
      </w:pPr>
    </w:p>
    <w:p w14:paraId="78519A83" w14:textId="4DD2FB94" w:rsidR="00014097" w:rsidRPr="00AB6604" w:rsidRDefault="00014097" w:rsidP="00014097">
      <w:pPr>
        <w:pStyle w:val="ListParagraph"/>
        <w:numPr>
          <w:ilvl w:val="0"/>
          <w:numId w:val="48"/>
        </w:numPr>
        <w:spacing w:line="231" w:lineRule="atLeast"/>
        <w:jc w:val="both"/>
        <w:rPr>
          <w:rFonts w:ascii="Calibri" w:hAnsi="Calibri" w:cs="Calibri"/>
        </w:rPr>
      </w:pPr>
      <w:r>
        <w:rPr>
          <w:rFonts w:asciiTheme="majorHAnsi" w:hAnsiTheme="majorHAnsi" w:cstheme="majorHAnsi"/>
        </w:rPr>
        <w:t xml:space="preserve">Entry level instructor rate is based on </w:t>
      </w:r>
      <w:r w:rsidRPr="00014097">
        <w:rPr>
          <w:rFonts w:asciiTheme="majorHAnsi" w:hAnsiTheme="majorHAnsi" w:cstheme="majorHAnsi"/>
          <w:i/>
          <w:iCs/>
        </w:rPr>
        <w:t>Real Living Wage</w:t>
      </w:r>
      <w:r>
        <w:rPr>
          <w:rFonts w:asciiTheme="majorHAnsi" w:hAnsiTheme="majorHAnsi" w:cstheme="majorHAnsi"/>
        </w:rPr>
        <w:t>, set by the living wage foundation.</w:t>
      </w:r>
    </w:p>
    <w:p w14:paraId="5F42D204" w14:textId="77777777" w:rsidR="00AB6604" w:rsidRPr="00AB6604" w:rsidRDefault="00AB6604" w:rsidP="00AB6604">
      <w:pPr>
        <w:spacing w:line="231" w:lineRule="atLeast"/>
        <w:jc w:val="both"/>
        <w:rPr>
          <w:rFonts w:ascii="Calibri" w:hAnsi="Calibri" w:cs="Calibri"/>
        </w:rPr>
      </w:pPr>
    </w:p>
    <w:p w14:paraId="320A2C1E" w14:textId="3545584C" w:rsidR="00014097" w:rsidRPr="00AB6604" w:rsidRDefault="00014097" w:rsidP="00014097">
      <w:pPr>
        <w:pStyle w:val="ListParagraph"/>
        <w:numPr>
          <w:ilvl w:val="0"/>
          <w:numId w:val="48"/>
        </w:numPr>
        <w:spacing w:line="231" w:lineRule="atLeast"/>
        <w:jc w:val="both"/>
        <w:rPr>
          <w:rFonts w:ascii="Calibri" w:hAnsi="Calibri" w:cs="Calibri"/>
        </w:rPr>
      </w:pPr>
      <w:r>
        <w:rPr>
          <w:rFonts w:asciiTheme="majorHAnsi" w:hAnsiTheme="majorHAnsi" w:cstheme="majorHAnsi"/>
        </w:rPr>
        <w:t xml:space="preserve">Pay progression </w:t>
      </w:r>
      <w:r w:rsidR="00564432">
        <w:rPr>
          <w:rFonts w:asciiTheme="majorHAnsi" w:hAnsiTheme="majorHAnsi" w:cstheme="majorHAnsi"/>
        </w:rPr>
        <w:t>based on qualifications and number of sessions you can lead.</w:t>
      </w:r>
    </w:p>
    <w:p w14:paraId="3F221BB0" w14:textId="77777777" w:rsidR="00AB6604" w:rsidRPr="00AB6604" w:rsidRDefault="00AB6604" w:rsidP="00AB6604">
      <w:pPr>
        <w:spacing w:line="231" w:lineRule="atLeast"/>
        <w:jc w:val="both"/>
        <w:rPr>
          <w:rFonts w:ascii="Calibri" w:hAnsi="Calibri" w:cs="Calibri"/>
        </w:rPr>
      </w:pPr>
    </w:p>
    <w:p w14:paraId="5110C273" w14:textId="77777777" w:rsidR="00AB6604" w:rsidRPr="00AB6604" w:rsidRDefault="00AB6604" w:rsidP="00AB6604">
      <w:pPr>
        <w:pStyle w:val="ListParagraph"/>
        <w:numPr>
          <w:ilvl w:val="0"/>
          <w:numId w:val="48"/>
        </w:numPr>
        <w:spacing w:line="231" w:lineRule="atLeast"/>
        <w:jc w:val="both"/>
        <w:rPr>
          <w:rFonts w:ascii="Calibri" w:hAnsi="Calibri" w:cs="Calibri"/>
        </w:rPr>
      </w:pPr>
      <w:r>
        <w:t>We will support you in working towards industry qualifications and your ongoing professional development.</w:t>
      </w:r>
    </w:p>
    <w:p w14:paraId="44DA71D8" w14:textId="77777777" w:rsidR="00AB6604" w:rsidRPr="00AB6604" w:rsidRDefault="00AB6604" w:rsidP="00AB6604">
      <w:pPr>
        <w:spacing w:line="231" w:lineRule="atLeast"/>
        <w:jc w:val="both"/>
        <w:rPr>
          <w:rFonts w:ascii="Calibri" w:hAnsi="Calibri" w:cs="Calibri"/>
        </w:rPr>
      </w:pPr>
    </w:p>
    <w:p w14:paraId="5AF2A208" w14:textId="77777777" w:rsidR="00014097" w:rsidRPr="00AB6604" w:rsidRDefault="00014097" w:rsidP="00014097">
      <w:pPr>
        <w:pStyle w:val="ListParagraph"/>
        <w:numPr>
          <w:ilvl w:val="0"/>
          <w:numId w:val="48"/>
        </w:numPr>
        <w:spacing w:line="231" w:lineRule="atLeast"/>
        <w:jc w:val="both"/>
        <w:rPr>
          <w:rFonts w:ascii="Calibri" w:hAnsi="Calibri" w:cs="Calibri"/>
        </w:rPr>
      </w:pPr>
      <w:r w:rsidRPr="00AD77D9">
        <w:rPr>
          <w:shd w:val="clear" w:color="auto" w:fill="FFFFFF"/>
          <w:lang w:val="en-US"/>
        </w:rPr>
        <w:t xml:space="preserve">Catered meals provided while </w:t>
      </w:r>
      <w:proofErr w:type="gramStart"/>
      <w:r w:rsidRPr="00AD77D9">
        <w:rPr>
          <w:shd w:val="clear" w:color="auto" w:fill="FFFFFF"/>
          <w:lang w:val="en-US"/>
        </w:rPr>
        <w:t>working, when</w:t>
      </w:r>
      <w:proofErr w:type="gramEnd"/>
      <w:r w:rsidRPr="00AD77D9">
        <w:rPr>
          <w:shd w:val="clear" w:color="auto" w:fill="FFFFFF"/>
          <w:lang w:val="en-US"/>
        </w:rPr>
        <w:t xml:space="preserve"> the kitchen is serving young people in </w:t>
      </w:r>
      <w:proofErr w:type="gramStart"/>
      <w:r w:rsidRPr="00AD77D9">
        <w:rPr>
          <w:shd w:val="clear" w:color="auto" w:fill="FFFFFF"/>
          <w:lang w:val="en-US"/>
        </w:rPr>
        <w:t>residence</w:t>
      </w:r>
      <w:proofErr w:type="gramEnd"/>
      <w:r>
        <w:rPr>
          <w:shd w:val="clear" w:color="auto" w:fill="FFFFFF"/>
          <w:lang w:val="en-US"/>
        </w:rPr>
        <w:t>.</w:t>
      </w:r>
    </w:p>
    <w:p w14:paraId="52B68244" w14:textId="77777777" w:rsidR="00AB6604" w:rsidRPr="00AB6604" w:rsidRDefault="00AB6604" w:rsidP="00AB6604">
      <w:pPr>
        <w:spacing w:line="231" w:lineRule="atLeast"/>
        <w:jc w:val="both"/>
        <w:rPr>
          <w:rFonts w:ascii="Calibri" w:hAnsi="Calibri" w:cs="Calibri"/>
        </w:rPr>
      </w:pPr>
    </w:p>
    <w:p w14:paraId="293EEF24" w14:textId="670E1D80" w:rsidR="00014097" w:rsidRPr="00AB6604" w:rsidRDefault="00014097" w:rsidP="00014097">
      <w:pPr>
        <w:pStyle w:val="ListParagraph"/>
        <w:numPr>
          <w:ilvl w:val="0"/>
          <w:numId w:val="48"/>
        </w:numPr>
        <w:spacing w:line="231" w:lineRule="atLeast"/>
        <w:jc w:val="both"/>
        <w:rPr>
          <w:rFonts w:ascii="Calibri" w:hAnsi="Calibri" w:cs="Calibri"/>
        </w:rPr>
      </w:pPr>
      <w:r w:rsidRPr="00AD77D9">
        <w:rPr>
          <w:shd w:val="clear" w:color="auto" w:fill="FFFFFF"/>
          <w:lang w:val="en-US"/>
        </w:rPr>
        <w:t xml:space="preserve">Access to </w:t>
      </w:r>
      <w:r w:rsidR="00F5164A">
        <w:rPr>
          <w:shd w:val="clear" w:color="auto" w:fill="FFFFFF"/>
          <w:lang w:val="en-US"/>
        </w:rPr>
        <w:t xml:space="preserve">a </w:t>
      </w:r>
      <w:r w:rsidR="00AB6604">
        <w:rPr>
          <w:shd w:val="clear" w:color="auto" w:fill="FFFFFF"/>
        </w:rPr>
        <w:t>Healthcare plan</w:t>
      </w:r>
      <w:r w:rsidR="00F5164A">
        <w:rPr>
          <w:shd w:val="clear" w:color="auto" w:fill="FFFFFF"/>
        </w:rPr>
        <w:t xml:space="preserve"> and </w:t>
      </w:r>
      <w:r w:rsidR="00F5164A" w:rsidRPr="00AD77D9">
        <w:rPr>
          <w:shd w:val="clear" w:color="auto" w:fill="FFFFFF"/>
        </w:rPr>
        <w:t>Employee Assistance Programme</w:t>
      </w:r>
      <w:r w:rsidR="00F5164A">
        <w:rPr>
          <w:shd w:val="clear" w:color="auto" w:fill="FFFFFF"/>
        </w:rPr>
        <w:t>.</w:t>
      </w:r>
    </w:p>
    <w:p w14:paraId="4E7FF4C6" w14:textId="77777777" w:rsidR="00AB6604" w:rsidRPr="00AB6604" w:rsidRDefault="00AB6604" w:rsidP="00AB6604">
      <w:pPr>
        <w:spacing w:line="231" w:lineRule="atLeast"/>
        <w:jc w:val="both"/>
        <w:rPr>
          <w:rFonts w:ascii="Calibri" w:hAnsi="Calibri" w:cs="Calibri"/>
        </w:rPr>
      </w:pPr>
    </w:p>
    <w:p w14:paraId="5D6BCB97" w14:textId="2825A1E7" w:rsidR="00AB6604" w:rsidRPr="00AB6604" w:rsidRDefault="00564432" w:rsidP="00AB6604">
      <w:pPr>
        <w:pStyle w:val="ListParagraph"/>
        <w:numPr>
          <w:ilvl w:val="0"/>
          <w:numId w:val="48"/>
        </w:numPr>
        <w:spacing w:after="160" w:line="231" w:lineRule="atLeast"/>
        <w:jc w:val="both"/>
        <w:rPr>
          <w:rFonts w:ascii="Calibri" w:hAnsi="Calibri" w:cs="Calibri"/>
        </w:rPr>
      </w:pPr>
      <w:r>
        <w:t xml:space="preserve">Generous maternity/ adoptive/ parental/ shared parental leave of up to </w:t>
      </w:r>
      <w:r w:rsidRPr="00F5164A">
        <w:rPr>
          <w:i/>
          <w:iCs/>
        </w:rPr>
        <w:t>13 weeks</w:t>
      </w:r>
      <w:r w:rsidR="00464EFA" w:rsidRPr="00F5164A">
        <w:rPr>
          <w:i/>
          <w:iCs/>
        </w:rPr>
        <w:t>.</w:t>
      </w:r>
    </w:p>
    <w:p w14:paraId="28648E7A" w14:textId="77777777" w:rsidR="00AB6604" w:rsidRPr="00AB6604" w:rsidRDefault="00AB6604" w:rsidP="00AB6604">
      <w:pPr>
        <w:pStyle w:val="ListParagraph"/>
        <w:rPr>
          <w:rFonts w:ascii="Calibri" w:hAnsi="Calibri" w:cs="Calibri"/>
        </w:rPr>
      </w:pPr>
    </w:p>
    <w:p w14:paraId="4EC8E0CD" w14:textId="57BD0392" w:rsidR="00AB6604" w:rsidRPr="0091487C" w:rsidRDefault="00AB6604" w:rsidP="00AB6604">
      <w:pPr>
        <w:pStyle w:val="ListParagraph"/>
        <w:numPr>
          <w:ilvl w:val="0"/>
          <w:numId w:val="48"/>
        </w:numPr>
        <w:spacing w:after="160" w:line="231" w:lineRule="atLeast"/>
        <w:jc w:val="both"/>
        <w:rPr>
          <w:rFonts w:ascii="Calibri" w:hAnsi="Calibri" w:cs="Calibri"/>
        </w:rPr>
      </w:pPr>
      <w:r w:rsidRPr="00811DB2">
        <w:t xml:space="preserve">Shared </w:t>
      </w:r>
      <w:r>
        <w:t>accommodation is</w:t>
      </w:r>
      <w:r w:rsidRPr="00811DB2">
        <w:t xml:space="preserve"> </w:t>
      </w:r>
      <w:r>
        <w:t xml:space="preserve">available </w:t>
      </w:r>
      <w:r w:rsidRPr="00811DB2">
        <w:t>on site at a charge</w:t>
      </w:r>
      <w:r>
        <w:t>, v</w:t>
      </w:r>
      <w:r w:rsidRPr="00811DB2">
        <w:t>ariable in line with the Government</w:t>
      </w:r>
      <w:r>
        <w:t>’</w:t>
      </w:r>
      <w:r w:rsidRPr="00811DB2">
        <w:t>s set NMW accommodation offset rate.</w:t>
      </w:r>
      <w:r>
        <w:t xml:space="preserve">  </w:t>
      </w:r>
    </w:p>
    <w:p w14:paraId="19CB16AD" w14:textId="77777777" w:rsidR="00442C8D" w:rsidRPr="00442C8D" w:rsidRDefault="00442C8D" w:rsidP="003D3208">
      <w:pPr>
        <w:spacing w:before="108" w:line="230" w:lineRule="auto"/>
        <w:ind w:right="-3"/>
        <w:rPr>
          <w:rFonts w:ascii="Helvetica"/>
          <w:b/>
          <w:color w:val="FFFFFF"/>
          <w:sz w:val="18"/>
          <w:szCs w:val="4"/>
        </w:rPr>
      </w:pPr>
    </w:p>
    <w:p w14:paraId="297A15B4" w14:textId="0EA04225" w:rsidR="00564432" w:rsidRDefault="00564432" w:rsidP="00564432">
      <w:pPr>
        <w:keepNext/>
        <w:outlineLvl w:val="0"/>
        <w:rPr>
          <w:b/>
          <w:bCs/>
          <w:color w:val="167378" w:themeColor="accent5"/>
          <w:sz w:val="32"/>
          <w:szCs w:val="32"/>
        </w:rPr>
      </w:pPr>
      <w:r w:rsidRPr="002F7588">
        <w:rPr>
          <w:color w:val="D4E739"/>
          <w:sz w:val="44"/>
          <w:szCs w:val="44"/>
        </w:rPr>
        <w:t xml:space="preserve">| </w:t>
      </w:r>
      <w:r w:rsidRPr="00231E41">
        <w:rPr>
          <w:b/>
          <w:bCs/>
          <w:color w:val="492861"/>
          <w:sz w:val="32"/>
          <w:szCs w:val="32"/>
        </w:rPr>
        <w:t>The Outdoor Education Instructor Role</w:t>
      </w:r>
    </w:p>
    <w:p w14:paraId="4B9F64DE" w14:textId="1F3DA4B5" w:rsidR="00564432" w:rsidRPr="00442C8D" w:rsidRDefault="00564432" w:rsidP="00564432">
      <w:pPr>
        <w:keepNext/>
        <w:outlineLvl w:val="0"/>
        <w:rPr>
          <w:b/>
          <w:bCs/>
          <w:color w:val="167378" w:themeColor="accent5"/>
          <w:sz w:val="22"/>
          <w:szCs w:val="22"/>
        </w:rPr>
      </w:pPr>
    </w:p>
    <w:p w14:paraId="58747B88" w14:textId="77777777" w:rsidR="00B33084" w:rsidRDefault="00564432" w:rsidP="00564432">
      <w:r>
        <w:t xml:space="preserve">We are committed to providing a top-quality experience to our visitors and all staff play an active part in achieving that aim. </w:t>
      </w:r>
    </w:p>
    <w:p w14:paraId="1E9848C2" w14:textId="77777777" w:rsidR="00B33084" w:rsidRDefault="00B33084" w:rsidP="00564432"/>
    <w:p w14:paraId="3CED879E" w14:textId="07B3FA5C" w:rsidR="00564432" w:rsidRDefault="00564432" w:rsidP="00564432">
      <w:r>
        <w:t xml:space="preserve">The instructional staff are led by a highly qualified, experienced and approachable management team. </w:t>
      </w:r>
    </w:p>
    <w:p w14:paraId="7F78929C" w14:textId="77777777" w:rsidR="00564432" w:rsidRDefault="00564432" w:rsidP="00564432"/>
    <w:p w14:paraId="4F9D5F2F" w14:textId="77777777" w:rsidR="00564432" w:rsidRPr="000A4703" w:rsidRDefault="00564432" w:rsidP="00564432">
      <w:pPr>
        <w:rPr>
          <w:i/>
          <w:iCs/>
        </w:rPr>
      </w:pPr>
      <w:r w:rsidRPr="000A4703">
        <w:rPr>
          <w:i/>
          <w:iCs/>
        </w:rPr>
        <w:t>It is the overall quality of our staff and consequently the quality of our provision that allows us to retain a very high reputation.</w:t>
      </w:r>
    </w:p>
    <w:p w14:paraId="6359794B" w14:textId="5E91562D" w:rsidR="00564432" w:rsidRDefault="00564432" w:rsidP="00564432"/>
    <w:p w14:paraId="1C87A5C6" w14:textId="5D727AFD" w:rsidR="00031368" w:rsidRPr="006A7962" w:rsidRDefault="00564432" w:rsidP="00442C8D">
      <w:r>
        <w:t>We are looking for someone who will be able to deliver these high-quality sessions to the wide variety of groups that visit our centre each year.  In addition to this, the role involves some other duties required to operate the centre</w:t>
      </w:r>
      <w:r w:rsidR="00C04BEE">
        <w:t>.</w:t>
      </w:r>
    </w:p>
    <w:p w14:paraId="1AEF6550" w14:textId="097F4EF1" w:rsidR="00031368" w:rsidRPr="00B634A8" w:rsidRDefault="00031368" w:rsidP="00031368">
      <w:pPr>
        <w:jc w:val="both"/>
        <w:rPr>
          <w:b/>
          <w:bCs/>
        </w:rPr>
      </w:pPr>
      <w:r w:rsidRPr="00B634A8">
        <w:rPr>
          <w:b/>
          <w:bCs/>
        </w:rPr>
        <w:t xml:space="preserve"> </w:t>
      </w:r>
    </w:p>
    <w:p w14:paraId="6D0E735E" w14:textId="77777777" w:rsidR="00031368" w:rsidRPr="00447382" w:rsidRDefault="00031368" w:rsidP="00031368">
      <w:pPr>
        <w:shd w:val="clear" w:color="auto" w:fill="167378" w:themeFill="accent5"/>
        <w:jc w:val="both"/>
        <w:rPr>
          <w:b/>
          <w:color w:val="FFFFFF" w:themeColor="background1"/>
          <w:sz w:val="32"/>
          <w:szCs w:val="32"/>
          <w:lang w:val="en-US"/>
        </w:rPr>
      </w:pPr>
      <w:r w:rsidRPr="00447382">
        <w:rPr>
          <w:color w:val="FFFFFF" w:themeColor="background1"/>
          <w:sz w:val="44"/>
          <w:szCs w:val="44"/>
        </w:rPr>
        <w:lastRenderedPageBreak/>
        <w:t xml:space="preserve">| </w:t>
      </w:r>
      <w:r w:rsidRPr="00447382">
        <w:rPr>
          <w:b/>
          <w:color w:val="FFFFFF" w:themeColor="background1"/>
          <w:sz w:val="32"/>
          <w:szCs w:val="32"/>
          <w:lang w:val="en-US"/>
        </w:rPr>
        <w:t>Role Description – Main Duties &amp; Tasks</w:t>
      </w:r>
    </w:p>
    <w:p w14:paraId="5E6CDE06" w14:textId="77777777" w:rsidR="00031368" w:rsidRDefault="00031368" w:rsidP="00031368">
      <w:pPr>
        <w:pStyle w:val="Heading2"/>
        <w:rPr>
          <w:rFonts w:ascii="Arial" w:hAnsi="Arial" w:cs="Arial"/>
          <w:iCs/>
          <w:color w:val="167378" w:themeColor="accent5"/>
          <w:sz w:val="10"/>
          <w:szCs w:val="10"/>
        </w:rPr>
      </w:pPr>
    </w:p>
    <w:p w14:paraId="118E7635" w14:textId="77777777" w:rsidR="00031368" w:rsidRPr="00901727" w:rsidRDefault="00031368" w:rsidP="00031368"/>
    <w:p w14:paraId="2159838E" w14:textId="77777777" w:rsidR="00031368" w:rsidRPr="002B4936" w:rsidRDefault="00031368" w:rsidP="00031368">
      <w:pPr>
        <w:pStyle w:val="Heading2"/>
        <w:rPr>
          <w:rFonts w:ascii="Arial" w:hAnsi="Arial" w:cs="Arial"/>
          <w:iCs/>
          <w:color w:val="361E48" w:themeColor="text2" w:themeShade="BF"/>
          <w:sz w:val="10"/>
          <w:szCs w:val="10"/>
        </w:rPr>
      </w:pPr>
      <w:r w:rsidRPr="00797071">
        <w:rPr>
          <w:rFonts w:asciiTheme="minorHAnsi" w:hAnsiTheme="minorHAnsi"/>
          <w:color w:val="D4E739"/>
          <w:sz w:val="36"/>
          <w:szCs w:val="36"/>
        </w:rPr>
        <w:t>|</w:t>
      </w:r>
      <w:r>
        <w:rPr>
          <w:rFonts w:asciiTheme="minorHAnsi" w:hAnsiTheme="minorHAnsi"/>
          <w:color w:val="D4E739"/>
          <w:sz w:val="36"/>
          <w:szCs w:val="36"/>
        </w:rPr>
        <w:t xml:space="preserve"> </w:t>
      </w:r>
      <w:r>
        <w:rPr>
          <w:rFonts w:ascii="Arial" w:hAnsi="Arial" w:cs="Arial"/>
          <w:iCs/>
          <w:color w:val="361E48" w:themeColor="text2" w:themeShade="BF"/>
          <w:sz w:val="28"/>
          <w:szCs w:val="28"/>
        </w:rPr>
        <w:t>Instructional work with clients</w:t>
      </w:r>
      <w:r>
        <w:rPr>
          <w:rFonts w:ascii="Arial" w:hAnsi="Arial" w:cs="Arial"/>
          <w:iCs/>
          <w:color w:val="361E48" w:themeColor="text2" w:themeShade="BF"/>
          <w:sz w:val="28"/>
          <w:szCs w:val="28"/>
        </w:rPr>
        <w:br/>
      </w:r>
    </w:p>
    <w:p w14:paraId="0218B030" w14:textId="77777777" w:rsidR="00031368" w:rsidRPr="00901727" w:rsidRDefault="00031368" w:rsidP="00031368">
      <w:pPr>
        <w:pStyle w:val="ListParagraph"/>
        <w:numPr>
          <w:ilvl w:val="0"/>
          <w:numId w:val="40"/>
        </w:numPr>
        <w:rPr>
          <w:szCs w:val="28"/>
        </w:rPr>
      </w:pPr>
      <w:r w:rsidRPr="00901727">
        <w:rPr>
          <w:szCs w:val="28"/>
        </w:rPr>
        <w:t xml:space="preserve">Deliver activity sessions </w:t>
      </w:r>
      <w:proofErr w:type="gramStart"/>
      <w:r w:rsidRPr="00901727">
        <w:rPr>
          <w:szCs w:val="28"/>
        </w:rPr>
        <w:t>where</w:t>
      </w:r>
      <w:proofErr w:type="gramEnd"/>
      <w:r w:rsidRPr="00901727">
        <w:rPr>
          <w:szCs w:val="28"/>
        </w:rPr>
        <w:t xml:space="preserve"> trained and competent.</w:t>
      </w:r>
    </w:p>
    <w:p w14:paraId="082BCD80" w14:textId="77777777" w:rsidR="00031368" w:rsidRPr="00901727" w:rsidRDefault="00031368" w:rsidP="00031368">
      <w:pPr>
        <w:pStyle w:val="ListParagraph"/>
        <w:numPr>
          <w:ilvl w:val="0"/>
          <w:numId w:val="40"/>
        </w:numPr>
        <w:rPr>
          <w:szCs w:val="28"/>
        </w:rPr>
      </w:pPr>
      <w:r w:rsidRPr="00901727">
        <w:rPr>
          <w:szCs w:val="28"/>
        </w:rPr>
        <w:t>To operate all activities according to Centre Operating Procedures and appropriate National Governing Body qualifications.</w:t>
      </w:r>
    </w:p>
    <w:p w14:paraId="1377537D" w14:textId="77777777" w:rsidR="00031368" w:rsidRPr="00901727" w:rsidRDefault="00031368" w:rsidP="00031368">
      <w:pPr>
        <w:pStyle w:val="ListParagraph"/>
        <w:numPr>
          <w:ilvl w:val="0"/>
          <w:numId w:val="40"/>
        </w:numPr>
        <w:rPr>
          <w:szCs w:val="28"/>
        </w:rPr>
      </w:pPr>
      <w:r w:rsidRPr="00901727">
        <w:rPr>
          <w:szCs w:val="28"/>
        </w:rPr>
        <w:t>To be a good role model</w:t>
      </w:r>
      <w:r>
        <w:rPr>
          <w:szCs w:val="28"/>
        </w:rPr>
        <w:t>.</w:t>
      </w:r>
    </w:p>
    <w:p w14:paraId="63CA9E6B" w14:textId="77777777" w:rsidR="00031368" w:rsidRPr="00901727" w:rsidRDefault="00031368" w:rsidP="00031368">
      <w:pPr>
        <w:pStyle w:val="ListParagraph"/>
        <w:numPr>
          <w:ilvl w:val="0"/>
          <w:numId w:val="40"/>
        </w:numPr>
        <w:rPr>
          <w:szCs w:val="28"/>
        </w:rPr>
      </w:pPr>
      <w:r w:rsidRPr="00901727">
        <w:rPr>
          <w:szCs w:val="28"/>
        </w:rPr>
        <w:t>Committed to the delivery of key session outcomes.</w:t>
      </w:r>
    </w:p>
    <w:p w14:paraId="6F2C4C6B" w14:textId="77777777" w:rsidR="00031368" w:rsidRPr="000D5577" w:rsidRDefault="00031368" w:rsidP="00031368">
      <w:pPr>
        <w:pStyle w:val="ListParagraph"/>
        <w:ind w:left="360"/>
        <w:rPr>
          <w:sz w:val="20"/>
          <w:szCs w:val="20"/>
        </w:rPr>
      </w:pPr>
    </w:p>
    <w:p w14:paraId="117C896E" w14:textId="77777777" w:rsidR="00031368" w:rsidRPr="002B4936" w:rsidRDefault="00031368" w:rsidP="00031368">
      <w:pPr>
        <w:pStyle w:val="ListParagraph"/>
        <w:ind w:left="360"/>
        <w:rPr>
          <w:sz w:val="20"/>
          <w:szCs w:val="20"/>
        </w:rPr>
      </w:pPr>
    </w:p>
    <w:p w14:paraId="71B0EB71" w14:textId="77777777" w:rsidR="00031368" w:rsidRPr="002B4936" w:rsidRDefault="00031368" w:rsidP="00031368">
      <w:pPr>
        <w:pStyle w:val="Heading2"/>
        <w:rPr>
          <w:rFonts w:ascii="Arial" w:hAnsi="Arial" w:cs="Arial"/>
          <w:iCs/>
          <w:color w:val="361E48" w:themeColor="text2" w:themeShade="BF"/>
          <w:sz w:val="10"/>
          <w:szCs w:val="10"/>
        </w:rPr>
      </w:pPr>
      <w:r w:rsidRPr="00797071">
        <w:rPr>
          <w:rFonts w:asciiTheme="minorHAnsi" w:hAnsiTheme="minorHAnsi"/>
          <w:color w:val="D4E739"/>
          <w:sz w:val="36"/>
          <w:szCs w:val="36"/>
        </w:rPr>
        <w:t>|</w:t>
      </w:r>
      <w:r>
        <w:rPr>
          <w:rFonts w:asciiTheme="minorHAnsi" w:hAnsiTheme="minorHAnsi"/>
          <w:color w:val="D4E739"/>
          <w:sz w:val="36"/>
          <w:szCs w:val="36"/>
        </w:rPr>
        <w:t xml:space="preserve"> </w:t>
      </w:r>
      <w:r>
        <w:rPr>
          <w:rFonts w:ascii="Arial" w:hAnsi="Arial" w:cs="Arial"/>
          <w:iCs/>
          <w:color w:val="361E48" w:themeColor="text2" w:themeShade="BF"/>
          <w:sz w:val="28"/>
          <w:szCs w:val="28"/>
        </w:rPr>
        <w:t>Activity equipment maintenance</w:t>
      </w:r>
      <w:r>
        <w:rPr>
          <w:rFonts w:ascii="Arial" w:hAnsi="Arial" w:cs="Arial"/>
          <w:iCs/>
          <w:color w:val="361E48" w:themeColor="text2" w:themeShade="BF"/>
          <w:sz w:val="28"/>
          <w:szCs w:val="28"/>
        </w:rPr>
        <w:br/>
      </w:r>
    </w:p>
    <w:p w14:paraId="2B454DE1" w14:textId="77777777" w:rsidR="00031368" w:rsidRPr="00901727" w:rsidRDefault="00031368" w:rsidP="00031368">
      <w:pPr>
        <w:pStyle w:val="ListParagraph"/>
        <w:numPr>
          <w:ilvl w:val="0"/>
          <w:numId w:val="42"/>
        </w:numPr>
        <w:rPr>
          <w:szCs w:val="28"/>
        </w:rPr>
      </w:pPr>
      <w:r>
        <w:rPr>
          <w:szCs w:val="28"/>
        </w:rPr>
        <w:t>Once trained - m</w:t>
      </w:r>
      <w:r w:rsidRPr="00901727">
        <w:rPr>
          <w:szCs w:val="28"/>
        </w:rPr>
        <w:t>aintain activity equipment in good order, complying with Centre policy and best practice within the industry</w:t>
      </w:r>
      <w:r>
        <w:rPr>
          <w:szCs w:val="28"/>
        </w:rPr>
        <w:t>.</w:t>
      </w:r>
    </w:p>
    <w:p w14:paraId="1CC98616" w14:textId="77777777" w:rsidR="00031368" w:rsidRPr="000D5577" w:rsidRDefault="00031368" w:rsidP="00031368">
      <w:pPr>
        <w:pStyle w:val="ListParagraph"/>
        <w:ind w:left="360"/>
        <w:rPr>
          <w:rFonts w:asciiTheme="minorHAnsi" w:hAnsiTheme="minorHAnsi" w:cstheme="minorHAnsi"/>
          <w:color w:val="000000" w:themeColor="text1"/>
        </w:rPr>
      </w:pPr>
    </w:p>
    <w:p w14:paraId="7A29A932" w14:textId="77777777" w:rsidR="00031368" w:rsidRPr="000D5577" w:rsidRDefault="00031368" w:rsidP="00031368">
      <w:r w:rsidRPr="000D5577">
        <w:rPr>
          <w:color w:val="000000" w:themeColor="text1"/>
        </w:rPr>
        <w:t xml:space="preserve"> </w:t>
      </w:r>
    </w:p>
    <w:p w14:paraId="2B4CCDA4" w14:textId="77777777" w:rsidR="00031368" w:rsidRPr="00901727" w:rsidRDefault="00031368" w:rsidP="00031368">
      <w:pPr>
        <w:pStyle w:val="Heading2"/>
        <w:rPr>
          <w:rFonts w:ascii="Arial" w:hAnsi="Arial" w:cs="Arial"/>
          <w:color w:val="361E48" w:themeColor="text2" w:themeShade="BF"/>
          <w:sz w:val="28"/>
          <w:szCs w:val="28"/>
        </w:rPr>
      </w:pPr>
      <w:r w:rsidRPr="00285122">
        <w:rPr>
          <w:rFonts w:asciiTheme="minorHAnsi" w:hAnsiTheme="minorHAnsi"/>
          <w:color w:val="D4E739"/>
          <w:sz w:val="28"/>
          <w:szCs w:val="28"/>
        </w:rPr>
        <w:t xml:space="preserve">| </w:t>
      </w:r>
      <w:r>
        <w:rPr>
          <w:rFonts w:ascii="Arial" w:hAnsi="Arial" w:cs="Arial"/>
          <w:color w:val="361E48" w:themeColor="text2" w:themeShade="BF"/>
          <w:sz w:val="28"/>
          <w:szCs w:val="28"/>
        </w:rPr>
        <w:t>Duty Instructor Role</w:t>
      </w:r>
      <w:r w:rsidRPr="000D5577">
        <w:rPr>
          <w:rFonts w:ascii="Arial" w:hAnsi="Arial" w:cs="Arial"/>
          <w:color w:val="361E48" w:themeColor="text2" w:themeShade="BF"/>
          <w:sz w:val="24"/>
          <w:szCs w:val="24"/>
        </w:rPr>
        <w:br/>
      </w:r>
    </w:p>
    <w:p w14:paraId="3C79C466" w14:textId="77777777" w:rsidR="00031368" w:rsidRPr="00901727" w:rsidRDefault="00031368" w:rsidP="00031368">
      <w:pPr>
        <w:pStyle w:val="ListParagraph"/>
        <w:numPr>
          <w:ilvl w:val="0"/>
          <w:numId w:val="44"/>
        </w:numPr>
        <w:rPr>
          <w:szCs w:val="28"/>
        </w:rPr>
      </w:pPr>
      <w:r w:rsidRPr="00901727">
        <w:rPr>
          <w:szCs w:val="28"/>
        </w:rPr>
        <w:t>Supervise residential groups in the performance of mealtime cleaning duties.</w:t>
      </w:r>
    </w:p>
    <w:p w14:paraId="26706342" w14:textId="7B48B873" w:rsidR="00031368" w:rsidRPr="00901727" w:rsidRDefault="00031368" w:rsidP="00031368">
      <w:pPr>
        <w:pStyle w:val="ListParagraph"/>
        <w:numPr>
          <w:ilvl w:val="0"/>
          <w:numId w:val="44"/>
        </w:numPr>
        <w:rPr>
          <w:szCs w:val="28"/>
        </w:rPr>
      </w:pPr>
      <w:r w:rsidRPr="00901727">
        <w:rPr>
          <w:szCs w:val="28"/>
        </w:rPr>
        <w:t>Run the tuck shop as required.</w:t>
      </w:r>
    </w:p>
    <w:p w14:paraId="409CAB86" w14:textId="77777777" w:rsidR="00031368" w:rsidRDefault="00031368" w:rsidP="00031368">
      <w:pPr>
        <w:pStyle w:val="ListParagraph"/>
        <w:numPr>
          <w:ilvl w:val="0"/>
          <w:numId w:val="44"/>
        </w:numPr>
        <w:rPr>
          <w:szCs w:val="28"/>
        </w:rPr>
      </w:pPr>
      <w:r w:rsidRPr="00901727">
        <w:rPr>
          <w:szCs w:val="28"/>
        </w:rPr>
        <w:t>Maintain an overnight on-site presence (special accommodation provided) to be available to help residential groups with any problems concerning their visit as well as providing first aid and emergency assistance to residential groups.</w:t>
      </w:r>
      <w:r>
        <w:rPr>
          <w:szCs w:val="28"/>
        </w:rPr>
        <w:t xml:space="preserve"> </w:t>
      </w:r>
      <w:r w:rsidRPr="00BD12F2">
        <w:rPr>
          <w:szCs w:val="28"/>
        </w:rPr>
        <w:t>The Duty Instructor is closely supported by the Duty Manager, who is a senior member of staff on call to give advice and assistance.</w:t>
      </w:r>
    </w:p>
    <w:p w14:paraId="556D17A2" w14:textId="77777777" w:rsidR="00031368" w:rsidRPr="00BD12F2" w:rsidRDefault="00031368" w:rsidP="00031368">
      <w:pPr>
        <w:pStyle w:val="ListParagraph"/>
        <w:numPr>
          <w:ilvl w:val="0"/>
          <w:numId w:val="44"/>
        </w:numPr>
        <w:rPr>
          <w:szCs w:val="28"/>
        </w:rPr>
      </w:pPr>
      <w:r>
        <w:rPr>
          <w:szCs w:val="28"/>
        </w:rPr>
        <w:t>Some cleaning duties.</w:t>
      </w:r>
    </w:p>
    <w:p w14:paraId="55308787" w14:textId="77777777" w:rsidR="00031368" w:rsidRDefault="00031368" w:rsidP="00031368">
      <w:pPr>
        <w:pStyle w:val="ListParagraph"/>
        <w:ind w:left="360"/>
        <w:rPr>
          <w:color w:val="000000" w:themeColor="text1"/>
        </w:rPr>
      </w:pPr>
    </w:p>
    <w:p w14:paraId="41CC328A" w14:textId="77777777" w:rsidR="00031368" w:rsidRDefault="00031368" w:rsidP="00031368">
      <w:pPr>
        <w:pStyle w:val="ListParagraph"/>
        <w:ind w:left="360"/>
        <w:rPr>
          <w:color w:val="000000" w:themeColor="text1"/>
        </w:rPr>
      </w:pPr>
    </w:p>
    <w:p w14:paraId="51BBB292" w14:textId="77777777" w:rsidR="00031368" w:rsidRDefault="00031368" w:rsidP="00031368">
      <w:pPr>
        <w:pStyle w:val="ListParagraph"/>
        <w:ind w:left="360"/>
        <w:rPr>
          <w:color w:val="000000" w:themeColor="text1"/>
        </w:rPr>
      </w:pPr>
    </w:p>
    <w:p w14:paraId="14B61357" w14:textId="77777777" w:rsidR="00AB6604" w:rsidRDefault="00AB6604" w:rsidP="00031368">
      <w:pPr>
        <w:pStyle w:val="ListParagraph"/>
        <w:ind w:left="360"/>
        <w:rPr>
          <w:color w:val="000000" w:themeColor="text1"/>
        </w:rPr>
      </w:pPr>
    </w:p>
    <w:p w14:paraId="21A1893C" w14:textId="77777777" w:rsidR="00AB6604" w:rsidRDefault="00AB6604" w:rsidP="00031368">
      <w:pPr>
        <w:pStyle w:val="ListParagraph"/>
        <w:ind w:left="360"/>
        <w:rPr>
          <w:color w:val="000000" w:themeColor="text1"/>
        </w:rPr>
      </w:pPr>
    </w:p>
    <w:p w14:paraId="066A8D7C" w14:textId="77777777" w:rsidR="007C1831" w:rsidRDefault="007C1831" w:rsidP="00031368">
      <w:pPr>
        <w:pStyle w:val="ListParagraph"/>
        <w:ind w:left="360"/>
        <w:rPr>
          <w:color w:val="000000" w:themeColor="text1"/>
        </w:rPr>
      </w:pPr>
    </w:p>
    <w:p w14:paraId="033D08D8" w14:textId="77777777" w:rsidR="007C1831" w:rsidRDefault="007C1831" w:rsidP="00031368">
      <w:pPr>
        <w:pStyle w:val="ListParagraph"/>
        <w:ind w:left="360"/>
        <w:rPr>
          <w:color w:val="000000" w:themeColor="text1"/>
        </w:rPr>
      </w:pPr>
    </w:p>
    <w:p w14:paraId="3CB8ACCA" w14:textId="77777777" w:rsidR="007C1831" w:rsidRDefault="007C1831" w:rsidP="00031368">
      <w:pPr>
        <w:pStyle w:val="ListParagraph"/>
        <w:ind w:left="360"/>
        <w:rPr>
          <w:color w:val="000000" w:themeColor="text1"/>
        </w:rPr>
      </w:pPr>
    </w:p>
    <w:p w14:paraId="34F6522D" w14:textId="77777777" w:rsidR="007C1831" w:rsidRDefault="007C1831" w:rsidP="00031368">
      <w:pPr>
        <w:pStyle w:val="ListParagraph"/>
        <w:ind w:left="360"/>
        <w:rPr>
          <w:color w:val="000000" w:themeColor="text1"/>
        </w:rPr>
      </w:pPr>
    </w:p>
    <w:p w14:paraId="78EECEE1" w14:textId="77777777" w:rsidR="007C1831" w:rsidRDefault="007C1831" w:rsidP="00031368">
      <w:pPr>
        <w:pStyle w:val="ListParagraph"/>
        <w:ind w:left="360"/>
        <w:rPr>
          <w:color w:val="000000" w:themeColor="text1"/>
        </w:rPr>
      </w:pPr>
    </w:p>
    <w:p w14:paraId="5EE61CEA" w14:textId="77777777" w:rsidR="007C1831" w:rsidRDefault="007C1831" w:rsidP="00031368">
      <w:pPr>
        <w:pStyle w:val="ListParagraph"/>
        <w:ind w:left="360"/>
        <w:rPr>
          <w:color w:val="000000" w:themeColor="text1"/>
        </w:rPr>
      </w:pPr>
    </w:p>
    <w:p w14:paraId="65CB24E9" w14:textId="77777777" w:rsidR="007C1831" w:rsidRDefault="007C1831" w:rsidP="00031368">
      <w:pPr>
        <w:pStyle w:val="ListParagraph"/>
        <w:ind w:left="360"/>
        <w:rPr>
          <w:color w:val="000000" w:themeColor="text1"/>
        </w:rPr>
      </w:pPr>
    </w:p>
    <w:p w14:paraId="57458075" w14:textId="77777777" w:rsidR="007C1831" w:rsidRDefault="007C1831" w:rsidP="00031368">
      <w:pPr>
        <w:pStyle w:val="ListParagraph"/>
        <w:ind w:left="360"/>
        <w:rPr>
          <w:color w:val="000000" w:themeColor="text1"/>
        </w:rPr>
      </w:pPr>
    </w:p>
    <w:p w14:paraId="4BE6A578" w14:textId="77777777" w:rsidR="007C1831" w:rsidRDefault="007C1831" w:rsidP="00031368">
      <w:pPr>
        <w:pStyle w:val="ListParagraph"/>
        <w:ind w:left="360"/>
        <w:rPr>
          <w:color w:val="000000" w:themeColor="text1"/>
        </w:rPr>
      </w:pPr>
    </w:p>
    <w:p w14:paraId="04B797EA" w14:textId="77777777" w:rsidR="007C1831" w:rsidRDefault="007C1831" w:rsidP="00031368">
      <w:pPr>
        <w:pStyle w:val="ListParagraph"/>
        <w:ind w:left="360"/>
        <w:rPr>
          <w:color w:val="000000" w:themeColor="text1"/>
        </w:rPr>
      </w:pPr>
    </w:p>
    <w:p w14:paraId="77F34395" w14:textId="77777777" w:rsidR="007C1831" w:rsidRDefault="007C1831" w:rsidP="00031368">
      <w:pPr>
        <w:pStyle w:val="ListParagraph"/>
        <w:ind w:left="360"/>
        <w:rPr>
          <w:color w:val="000000" w:themeColor="text1"/>
        </w:rPr>
      </w:pPr>
    </w:p>
    <w:p w14:paraId="75D5908A" w14:textId="77777777" w:rsidR="007C1831" w:rsidRDefault="007C1831" w:rsidP="00031368">
      <w:pPr>
        <w:pStyle w:val="ListParagraph"/>
        <w:ind w:left="360"/>
        <w:rPr>
          <w:color w:val="000000" w:themeColor="text1"/>
        </w:rPr>
      </w:pPr>
    </w:p>
    <w:p w14:paraId="1727CF68" w14:textId="77777777" w:rsidR="007C1831" w:rsidRDefault="007C1831" w:rsidP="00031368">
      <w:pPr>
        <w:pStyle w:val="ListParagraph"/>
        <w:ind w:left="360"/>
        <w:rPr>
          <w:color w:val="000000" w:themeColor="text1"/>
        </w:rPr>
      </w:pPr>
    </w:p>
    <w:p w14:paraId="2CBD4554" w14:textId="77777777" w:rsidR="007C1831" w:rsidRDefault="007C1831" w:rsidP="00031368">
      <w:pPr>
        <w:pStyle w:val="ListParagraph"/>
        <w:ind w:left="360"/>
        <w:rPr>
          <w:color w:val="000000" w:themeColor="text1"/>
        </w:rPr>
      </w:pPr>
    </w:p>
    <w:p w14:paraId="7386C45B" w14:textId="77777777" w:rsidR="007F36CF" w:rsidRDefault="007F36CF" w:rsidP="00031368">
      <w:pPr>
        <w:pStyle w:val="ListParagraph"/>
        <w:ind w:left="360"/>
        <w:rPr>
          <w:color w:val="000000" w:themeColor="text1"/>
        </w:rPr>
      </w:pPr>
    </w:p>
    <w:p w14:paraId="564F0489" w14:textId="77777777" w:rsidR="007F36CF" w:rsidRDefault="007F36CF" w:rsidP="00031368">
      <w:pPr>
        <w:pStyle w:val="ListParagraph"/>
        <w:ind w:left="360"/>
        <w:rPr>
          <w:color w:val="000000" w:themeColor="text1"/>
        </w:rPr>
      </w:pPr>
    </w:p>
    <w:p w14:paraId="0E70B52B" w14:textId="77777777" w:rsidR="007C1831" w:rsidRDefault="007C1831" w:rsidP="00031368">
      <w:pPr>
        <w:pStyle w:val="ListParagraph"/>
        <w:ind w:left="360"/>
        <w:rPr>
          <w:color w:val="000000" w:themeColor="text1"/>
        </w:rPr>
      </w:pPr>
    </w:p>
    <w:p w14:paraId="620F02D1" w14:textId="77777777" w:rsidR="007C1831" w:rsidRDefault="007C1831" w:rsidP="00031368">
      <w:pPr>
        <w:pStyle w:val="ListParagraph"/>
        <w:ind w:left="360"/>
        <w:rPr>
          <w:color w:val="000000" w:themeColor="text1"/>
        </w:rPr>
      </w:pPr>
    </w:p>
    <w:p w14:paraId="1D5DEDE3" w14:textId="77777777" w:rsidR="007C1831" w:rsidRDefault="007C1831" w:rsidP="00031368">
      <w:pPr>
        <w:pStyle w:val="ListParagraph"/>
        <w:ind w:left="360"/>
        <w:rPr>
          <w:color w:val="000000" w:themeColor="text1"/>
        </w:rPr>
      </w:pPr>
    </w:p>
    <w:p w14:paraId="0CC4DB42" w14:textId="77777777" w:rsidR="00AB6604" w:rsidRDefault="00AB6604" w:rsidP="00031368">
      <w:pPr>
        <w:pStyle w:val="ListParagraph"/>
        <w:ind w:left="360"/>
        <w:rPr>
          <w:color w:val="000000" w:themeColor="text1"/>
        </w:rPr>
      </w:pPr>
    </w:p>
    <w:p w14:paraId="0EED76F4" w14:textId="77777777" w:rsidR="00AB6604" w:rsidRPr="000D5577" w:rsidRDefault="00AB6604" w:rsidP="00031368">
      <w:pPr>
        <w:pStyle w:val="ListParagraph"/>
        <w:ind w:left="360"/>
        <w:rPr>
          <w:color w:val="000000" w:themeColor="text1"/>
        </w:rPr>
      </w:pPr>
    </w:p>
    <w:p w14:paraId="28BE6E19" w14:textId="77777777" w:rsidR="00031368" w:rsidRPr="00447382" w:rsidRDefault="00031368" w:rsidP="00031368">
      <w:pPr>
        <w:shd w:val="clear" w:color="auto" w:fill="167378" w:themeFill="accent5"/>
        <w:spacing w:after="80"/>
        <w:rPr>
          <w:b/>
          <w:color w:val="FFFFFF" w:themeColor="background1"/>
          <w:sz w:val="32"/>
          <w:szCs w:val="32"/>
        </w:rPr>
      </w:pPr>
      <w:r w:rsidRPr="00447382">
        <w:rPr>
          <w:color w:val="FFFFFF" w:themeColor="background1"/>
          <w:sz w:val="44"/>
          <w:szCs w:val="44"/>
        </w:rPr>
        <w:lastRenderedPageBreak/>
        <w:t xml:space="preserve">| </w:t>
      </w:r>
      <w:r w:rsidRPr="00447382">
        <w:rPr>
          <w:b/>
          <w:color w:val="FFFFFF" w:themeColor="background1"/>
          <w:sz w:val="32"/>
          <w:szCs w:val="32"/>
        </w:rPr>
        <w:t>Person Specification</w:t>
      </w:r>
    </w:p>
    <w:p w14:paraId="2C926D81" w14:textId="77777777" w:rsidR="00031368" w:rsidRPr="00542A72" w:rsidRDefault="00031368" w:rsidP="00031368">
      <w:pPr>
        <w:pStyle w:val="Heading2"/>
        <w:ind w:left="0" w:firstLine="0"/>
        <w:rPr>
          <w:rFonts w:asciiTheme="minorHAnsi" w:hAnsiTheme="minorHAnsi"/>
          <w:color w:val="D4E739"/>
          <w:sz w:val="24"/>
          <w:szCs w:val="24"/>
        </w:rPr>
      </w:pPr>
    </w:p>
    <w:p w14:paraId="087FBF17" w14:textId="77777777" w:rsidR="00031368" w:rsidRPr="00E7472D" w:rsidRDefault="00031368" w:rsidP="00031368">
      <w:pPr>
        <w:pStyle w:val="Heading2"/>
        <w:rPr>
          <w:rFonts w:ascii="Arial" w:hAnsi="Arial" w:cs="Arial"/>
          <w:b w:val="0"/>
          <w:color w:val="361E48" w:themeColor="text2" w:themeShade="BF"/>
          <w:sz w:val="16"/>
          <w:szCs w:val="16"/>
        </w:rPr>
      </w:pPr>
      <w:r w:rsidRPr="00814E41">
        <w:rPr>
          <w:rFonts w:asciiTheme="minorHAnsi" w:hAnsiTheme="minorHAnsi"/>
          <w:color w:val="D4E739"/>
          <w:sz w:val="36"/>
          <w:szCs w:val="36"/>
        </w:rPr>
        <w:t>|</w:t>
      </w:r>
      <w:r w:rsidRPr="00797071">
        <w:rPr>
          <w:rFonts w:asciiTheme="minorHAnsi" w:hAnsiTheme="minorHAnsi"/>
          <w:color w:val="D4E739"/>
          <w:sz w:val="32"/>
          <w:szCs w:val="32"/>
        </w:rPr>
        <w:t xml:space="preserve"> </w:t>
      </w:r>
      <w:r>
        <w:rPr>
          <w:rFonts w:ascii="Arial" w:hAnsi="Arial" w:cs="Arial"/>
          <w:color w:val="361E48" w:themeColor="text2" w:themeShade="BF"/>
          <w:sz w:val="28"/>
          <w:szCs w:val="28"/>
        </w:rPr>
        <w:t>Essential Experience, Knowledge &amp; Skills</w:t>
      </w:r>
      <w:r>
        <w:rPr>
          <w:rFonts w:ascii="Arial" w:hAnsi="Arial" w:cs="Arial"/>
          <w:color w:val="361E48" w:themeColor="text2" w:themeShade="BF"/>
          <w:sz w:val="28"/>
          <w:szCs w:val="28"/>
        </w:rPr>
        <w:br/>
      </w:r>
    </w:p>
    <w:p w14:paraId="27D284F0" w14:textId="77777777" w:rsidR="00031368" w:rsidRPr="00901727" w:rsidRDefault="00031368" w:rsidP="00031368">
      <w:pPr>
        <w:pStyle w:val="ListParagraph"/>
        <w:numPr>
          <w:ilvl w:val="0"/>
          <w:numId w:val="45"/>
        </w:numPr>
        <w:rPr>
          <w:rFonts w:asciiTheme="minorHAnsi" w:hAnsiTheme="minorHAnsi"/>
        </w:rPr>
      </w:pPr>
      <w:r w:rsidRPr="00901727">
        <w:rPr>
          <w:rFonts w:asciiTheme="minorHAnsi" w:hAnsiTheme="minorHAnsi"/>
        </w:rPr>
        <w:t xml:space="preserve">Previous experience </w:t>
      </w:r>
      <w:r>
        <w:rPr>
          <w:rFonts w:asciiTheme="minorHAnsi" w:hAnsiTheme="minorHAnsi"/>
        </w:rPr>
        <w:t>and</w:t>
      </w:r>
      <w:r w:rsidRPr="00901727">
        <w:rPr>
          <w:rFonts w:asciiTheme="minorHAnsi" w:hAnsiTheme="minorHAnsi"/>
        </w:rPr>
        <w:t xml:space="preserve"> continued motivation for working with young people.</w:t>
      </w:r>
    </w:p>
    <w:p w14:paraId="5242ABC6" w14:textId="77777777" w:rsidR="00031368" w:rsidRPr="00901727" w:rsidRDefault="00031368" w:rsidP="00031368">
      <w:pPr>
        <w:pStyle w:val="ListParagraph"/>
        <w:numPr>
          <w:ilvl w:val="0"/>
          <w:numId w:val="45"/>
        </w:numPr>
        <w:rPr>
          <w:rFonts w:asciiTheme="minorHAnsi" w:hAnsiTheme="minorHAnsi"/>
        </w:rPr>
      </w:pPr>
      <w:r w:rsidRPr="00901727">
        <w:rPr>
          <w:rFonts w:asciiTheme="minorHAnsi" w:hAnsiTheme="minorHAnsi"/>
        </w:rPr>
        <w:t>An understanding of the importance of quality customer service and experience.</w:t>
      </w:r>
    </w:p>
    <w:p w14:paraId="62C4BACC" w14:textId="77777777" w:rsidR="00031368" w:rsidRPr="00901727" w:rsidRDefault="00031368" w:rsidP="00031368">
      <w:pPr>
        <w:pStyle w:val="ListParagraph"/>
        <w:numPr>
          <w:ilvl w:val="0"/>
          <w:numId w:val="45"/>
        </w:numPr>
        <w:rPr>
          <w:rFonts w:asciiTheme="minorHAnsi" w:hAnsiTheme="minorHAnsi"/>
        </w:rPr>
      </w:pPr>
      <w:r w:rsidRPr="00901727">
        <w:rPr>
          <w:rFonts w:asciiTheme="minorHAnsi" w:hAnsiTheme="minorHAnsi"/>
        </w:rPr>
        <w:t>An understanding of the value of outdoor education.</w:t>
      </w:r>
    </w:p>
    <w:p w14:paraId="303F0538" w14:textId="77777777" w:rsidR="00031368" w:rsidRPr="00901727" w:rsidRDefault="00031368" w:rsidP="00031368">
      <w:pPr>
        <w:pStyle w:val="ListParagraph"/>
        <w:numPr>
          <w:ilvl w:val="0"/>
          <w:numId w:val="45"/>
        </w:numPr>
        <w:rPr>
          <w:rFonts w:asciiTheme="minorHAnsi" w:hAnsiTheme="minorHAnsi"/>
        </w:rPr>
      </w:pPr>
      <w:r w:rsidRPr="00901727">
        <w:rPr>
          <w:rFonts w:asciiTheme="minorHAnsi" w:hAnsiTheme="minorHAnsi"/>
        </w:rPr>
        <w:t>The ability to communicate with a wide client base</w:t>
      </w:r>
      <w:r>
        <w:rPr>
          <w:rFonts w:asciiTheme="minorHAnsi" w:hAnsiTheme="minorHAnsi"/>
        </w:rPr>
        <w:t>.</w:t>
      </w:r>
    </w:p>
    <w:p w14:paraId="7CB7F867" w14:textId="77777777" w:rsidR="00031368" w:rsidRPr="00901727" w:rsidRDefault="00031368" w:rsidP="00031368">
      <w:pPr>
        <w:pStyle w:val="ListParagraph"/>
        <w:numPr>
          <w:ilvl w:val="0"/>
          <w:numId w:val="45"/>
        </w:numPr>
        <w:rPr>
          <w:rFonts w:asciiTheme="minorHAnsi" w:hAnsiTheme="minorHAnsi"/>
        </w:rPr>
      </w:pPr>
      <w:r w:rsidRPr="00901727">
        <w:rPr>
          <w:rFonts w:asciiTheme="minorHAnsi" w:hAnsiTheme="minorHAnsi"/>
        </w:rPr>
        <w:t>Ability to identify boundaries in relationships with clients</w:t>
      </w:r>
      <w:r>
        <w:rPr>
          <w:rFonts w:asciiTheme="minorHAnsi" w:hAnsiTheme="minorHAnsi"/>
        </w:rPr>
        <w:t>.</w:t>
      </w:r>
    </w:p>
    <w:p w14:paraId="38C17710" w14:textId="77777777" w:rsidR="00031368" w:rsidRDefault="00031368" w:rsidP="00031368"/>
    <w:p w14:paraId="71016D29" w14:textId="77777777" w:rsidR="00031368" w:rsidRPr="0057393A" w:rsidRDefault="00031368" w:rsidP="00031368">
      <w:pPr>
        <w:rPr>
          <w:b/>
          <w:bCs/>
          <w:color w:val="361E48" w:themeColor="text2" w:themeShade="BF"/>
          <w:sz w:val="16"/>
          <w:szCs w:val="16"/>
        </w:rPr>
      </w:pPr>
      <w:r w:rsidRPr="00814E41">
        <w:rPr>
          <w:rFonts w:asciiTheme="minorHAnsi" w:hAnsiTheme="minorHAnsi"/>
          <w:color w:val="D4E739"/>
          <w:sz w:val="36"/>
          <w:szCs w:val="36"/>
        </w:rPr>
        <w:t>|</w:t>
      </w:r>
      <w:r w:rsidRPr="00797071">
        <w:rPr>
          <w:rFonts w:asciiTheme="minorHAnsi" w:hAnsiTheme="minorHAnsi"/>
          <w:color w:val="D4E739"/>
          <w:sz w:val="32"/>
          <w:szCs w:val="32"/>
        </w:rPr>
        <w:t xml:space="preserve"> </w:t>
      </w:r>
      <w:r w:rsidRPr="008667A6">
        <w:rPr>
          <w:b/>
          <w:bCs/>
          <w:color w:val="361E48" w:themeColor="text2" w:themeShade="BF"/>
          <w:sz w:val="28"/>
          <w:szCs w:val="28"/>
        </w:rPr>
        <w:t>Essential Personal Attributes</w:t>
      </w:r>
      <w:r>
        <w:rPr>
          <w:b/>
          <w:bCs/>
          <w:color w:val="361E48" w:themeColor="text2" w:themeShade="BF"/>
          <w:sz w:val="28"/>
          <w:szCs w:val="28"/>
        </w:rPr>
        <w:br/>
      </w:r>
    </w:p>
    <w:p w14:paraId="5EC5C19E" w14:textId="77777777" w:rsidR="00031368" w:rsidRPr="007612CD" w:rsidRDefault="00031368" w:rsidP="00031368">
      <w:pPr>
        <w:pStyle w:val="ListParagraph"/>
        <w:numPr>
          <w:ilvl w:val="0"/>
          <w:numId w:val="2"/>
        </w:numPr>
        <w:jc w:val="both"/>
        <w:rPr>
          <w:color w:val="000000" w:themeColor="text1"/>
        </w:rPr>
      </w:pPr>
      <w:r w:rsidRPr="007612CD">
        <w:rPr>
          <w:color w:val="000000" w:themeColor="text1"/>
          <w:lang w:val="en-US"/>
        </w:rPr>
        <w:t>Collaborative team player</w:t>
      </w:r>
      <w:r>
        <w:rPr>
          <w:color w:val="000000" w:themeColor="text1"/>
          <w:lang w:val="en-US"/>
        </w:rPr>
        <w:t>, strong communicator, and</w:t>
      </w:r>
      <w:r w:rsidRPr="007612CD">
        <w:rPr>
          <w:color w:val="000000" w:themeColor="text1"/>
          <w:lang w:val="en-US"/>
        </w:rPr>
        <w:t xml:space="preserve"> a willingness to work effectively with others</w:t>
      </w:r>
      <w:r>
        <w:rPr>
          <w:color w:val="000000" w:themeColor="text1"/>
          <w:lang w:val="en-US"/>
        </w:rPr>
        <w:t>.</w:t>
      </w:r>
    </w:p>
    <w:p w14:paraId="63A1B0D3" w14:textId="77777777" w:rsidR="00031368" w:rsidRPr="007612CD" w:rsidRDefault="00031368" w:rsidP="00031368">
      <w:pPr>
        <w:pStyle w:val="ListParagraph"/>
        <w:numPr>
          <w:ilvl w:val="0"/>
          <w:numId w:val="2"/>
        </w:numPr>
        <w:jc w:val="both"/>
        <w:rPr>
          <w:color w:val="000000" w:themeColor="text1"/>
        </w:rPr>
      </w:pPr>
      <w:r w:rsidRPr="007612CD">
        <w:rPr>
          <w:color w:val="000000" w:themeColor="text1"/>
        </w:rPr>
        <w:t>Able to work independently, demonstrating proactivity and initiative</w:t>
      </w:r>
      <w:r>
        <w:rPr>
          <w:color w:val="000000" w:themeColor="text1"/>
        </w:rPr>
        <w:t>.</w:t>
      </w:r>
    </w:p>
    <w:p w14:paraId="4D09741B" w14:textId="77777777" w:rsidR="00031368" w:rsidRPr="007612CD" w:rsidRDefault="00031368" w:rsidP="00031368">
      <w:pPr>
        <w:pStyle w:val="ListParagraph"/>
        <w:numPr>
          <w:ilvl w:val="0"/>
          <w:numId w:val="2"/>
        </w:numPr>
        <w:jc w:val="both"/>
        <w:rPr>
          <w:color w:val="000000" w:themeColor="text1"/>
        </w:rPr>
      </w:pPr>
      <w:r>
        <w:rPr>
          <w:color w:val="000000" w:themeColor="text1"/>
        </w:rPr>
        <w:t>Good</w:t>
      </w:r>
      <w:r w:rsidRPr="007612CD">
        <w:rPr>
          <w:color w:val="000000" w:themeColor="text1"/>
        </w:rPr>
        <w:t xml:space="preserve"> work ethic with a practical</w:t>
      </w:r>
      <w:r>
        <w:rPr>
          <w:color w:val="000000" w:themeColor="text1"/>
        </w:rPr>
        <w:t xml:space="preserve"> and</w:t>
      </w:r>
      <w:r w:rsidRPr="007612CD">
        <w:rPr>
          <w:color w:val="000000" w:themeColor="text1"/>
        </w:rPr>
        <w:t xml:space="preserve"> dynamic approach to work</w:t>
      </w:r>
      <w:r>
        <w:rPr>
          <w:color w:val="000000" w:themeColor="text1"/>
        </w:rPr>
        <w:t>.</w:t>
      </w:r>
    </w:p>
    <w:p w14:paraId="7EB80765" w14:textId="77777777" w:rsidR="00031368" w:rsidRPr="00AB46DB" w:rsidRDefault="00031368" w:rsidP="00031368">
      <w:pPr>
        <w:pStyle w:val="ListParagraph"/>
        <w:numPr>
          <w:ilvl w:val="0"/>
          <w:numId w:val="2"/>
        </w:numPr>
        <w:jc w:val="both"/>
        <w:rPr>
          <w:color w:val="000000" w:themeColor="text1"/>
        </w:rPr>
      </w:pPr>
      <w:r w:rsidRPr="00AB46DB">
        <w:rPr>
          <w:color w:val="000000" w:themeColor="text1"/>
        </w:rPr>
        <w:t>A composed demeanour, able to keep calm under pressure and solve problems when they arise, efficiently and effectively</w:t>
      </w:r>
      <w:r>
        <w:rPr>
          <w:color w:val="000000" w:themeColor="text1"/>
        </w:rPr>
        <w:t>.</w:t>
      </w:r>
    </w:p>
    <w:p w14:paraId="7500BADA" w14:textId="77777777" w:rsidR="00031368" w:rsidRDefault="00031368" w:rsidP="00031368">
      <w:pPr>
        <w:pStyle w:val="ListParagraph"/>
        <w:numPr>
          <w:ilvl w:val="0"/>
          <w:numId w:val="2"/>
        </w:numPr>
        <w:jc w:val="both"/>
        <w:rPr>
          <w:color w:val="000000" w:themeColor="text1"/>
        </w:rPr>
      </w:pPr>
      <w:r w:rsidRPr="00827AD9">
        <w:rPr>
          <w:color w:val="000000" w:themeColor="text1"/>
        </w:rPr>
        <w:t xml:space="preserve">Absolute commitment to the principles of equality, </w:t>
      </w:r>
      <w:proofErr w:type="gramStart"/>
      <w:r w:rsidRPr="00827AD9">
        <w:rPr>
          <w:color w:val="000000" w:themeColor="text1"/>
        </w:rPr>
        <w:t>diversity</w:t>
      </w:r>
      <w:proofErr w:type="gramEnd"/>
      <w:r w:rsidRPr="00827AD9">
        <w:rPr>
          <w:color w:val="000000" w:themeColor="text1"/>
        </w:rPr>
        <w:t xml:space="preserve"> and inclusion</w:t>
      </w:r>
      <w:r>
        <w:rPr>
          <w:color w:val="000000" w:themeColor="text1"/>
        </w:rPr>
        <w:t>.</w:t>
      </w:r>
    </w:p>
    <w:p w14:paraId="702FB5D5" w14:textId="77777777" w:rsidR="00031368" w:rsidRDefault="00031368" w:rsidP="00031368"/>
    <w:p w14:paraId="6C8C23D7" w14:textId="77777777" w:rsidR="00DC4EA5" w:rsidRDefault="00DC4EA5" w:rsidP="00031368"/>
    <w:p w14:paraId="715F9C05" w14:textId="77777777" w:rsidR="00031368" w:rsidRPr="00E7472D" w:rsidRDefault="00031368" w:rsidP="00031368">
      <w:pPr>
        <w:pStyle w:val="Heading2"/>
        <w:rPr>
          <w:rFonts w:ascii="Arial" w:hAnsi="Arial" w:cs="Arial"/>
          <w:b w:val="0"/>
          <w:color w:val="361E48" w:themeColor="text2" w:themeShade="BF"/>
          <w:sz w:val="16"/>
          <w:szCs w:val="16"/>
        </w:rPr>
      </w:pPr>
      <w:r w:rsidRPr="00814E41">
        <w:rPr>
          <w:rFonts w:asciiTheme="minorHAnsi" w:hAnsiTheme="minorHAnsi"/>
          <w:color w:val="D4E739"/>
          <w:sz w:val="36"/>
          <w:szCs w:val="36"/>
        </w:rPr>
        <w:t>|</w:t>
      </w:r>
      <w:r w:rsidRPr="00797071">
        <w:rPr>
          <w:rFonts w:asciiTheme="minorHAnsi" w:hAnsiTheme="minorHAnsi"/>
          <w:color w:val="D4E739"/>
          <w:sz w:val="32"/>
          <w:szCs w:val="32"/>
        </w:rPr>
        <w:t xml:space="preserve"> </w:t>
      </w:r>
      <w:r>
        <w:rPr>
          <w:rFonts w:ascii="Arial" w:hAnsi="Arial" w:cs="Arial"/>
          <w:color w:val="361E48" w:themeColor="text2" w:themeShade="BF"/>
          <w:sz w:val="28"/>
          <w:szCs w:val="28"/>
        </w:rPr>
        <w:t>Desirable Experience, Knowledge &amp; Skills</w:t>
      </w:r>
      <w:r>
        <w:rPr>
          <w:rFonts w:ascii="Arial" w:hAnsi="Arial" w:cs="Arial"/>
          <w:color w:val="361E48" w:themeColor="text2" w:themeShade="BF"/>
          <w:sz w:val="28"/>
          <w:szCs w:val="28"/>
        </w:rPr>
        <w:br/>
      </w:r>
    </w:p>
    <w:p w14:paraId="7BF15E87" w14:textId="77777777" w:rsidR="00031368" w:rsidRPr="00901727" w:rsidRDefault="00031368" w:rsidP="00031368">
      <w:pPr>
        <w:pStyle w:val="ListParagraph"/>
        <w:numPr>
          <w:ilvl w:val="0"/>
          <w:numId w:val="46"/>
        </w:numPr>
        <w:rPr>
          <w:rFonts w:asciiTheme="minorHAnsi" w:hAnsiTheme="minorHAnsi"/>
        </w:rPr>
      </w:pPr>
      <w:r w:rsidRPr="00901727">
        <w:rPr>
          <w:rFonts w:asciiTheme="minorHAnsi" w:hAnsiTheme="minorHAnsi"/>
        </w:rPr>
        <w:t>Environmental session awareness.</w:t>
      </w:r>
    </w:p>
    <w:p w14:paraId="75C464D7" w14:textId="77777777" w:rsidR="00031368" w:rsidRPr="00901727" w:rsidRDefault="00031368" w:rsidP="00031368">
      <w:pPr>
        <w:pStyle w:val="ListParagraph"/>
        <w:numPr>
          <w:ilvl w:val="0"/>
          <w:numId w:val="46"/>
        </w:numPr>
        <w:rPr>
          <w:rFonts w:asciiTheme="minorHAnsi" w:hAnsiTheme="minorHAnsi"/>
        </w:rPr>
      </w:pPr>
      <w:r w:rsidRPr="00901727">
        <w:rPr>
          <w:rFonts w:asciiTheme="minorHAnsi" w:hAnsiTheme="minorHAnsi"/>
        </w:rPr>
        <w:t>Awareness of current best practices in safeguarding.</w:t>
      </w:r>
    </w:p>
    <w:p w14:paraId="0A5D796E" w14:textId="77777777" w:rsidR="00031368" w:rsidRPr="00901727" w:rsidRDefault="00031368" w:rsidP="00031368">
      <w:pPr>
        <w:pStyle w:val="ListParagraph"/>
        <w:numPr>
          <w:ilvl w:val="0"/>
          <w:numId w:val="46"/>
        </w:numPr>
        <w:rPr>
          <w:rFonts w:asciiTheme="minorHAnsi" w:hAnsiTheme="minorHAnsi"/>
        </w:rPr>
      </w:pPr>
      <w:r w:rsidRPr="00901727">
        <w:rPr>
          <w:rFonts w:asciiTheme="minorHAnsi" w:hAnsiTheme="minorHAnsi"/>
        </w:rPr>
        <w:t>Basic computer skills.</w:t>
      </w:r>
    </w:p>
    <w:p w14:paraId="3F082509" w14:textId="77777777" w:rsidR="00031368" w:rsidRPr="00901727" w:rsidRDefault="00031368" w:rsidP="00031368">
      <w:pPr>
        <w:pStyle w:val="ListParagraph"/>
        <w:numPr>
          <w:ilvl w:val="0"/>
          <w:numId w:val="46"/>
        </w:numPr>
        <w:rPr>
          <w:rFonts w:asciiTheme="minorHAnsi" w:hAnsiTheme="minorHAnsi"/>
        </w:rPr>
      </w:pPr>
      <w:r w:rsidRPr="00901727">
        <w:rPr>
          <w:rFonts w:asciiTheme="minorHAnsi" w:hAnsiTheme="minorHAnsi"/>
        </w:rPr>
        <w:t>Previous experience of working in outdoor centres.</w:t>
      </w:r>
    </w:p>
    <w:p w14:paraId="3681AD53" w14:textId="77777777" w:rsidR="00031368" w:rsidRPr="00901727" w:rsidRDefault="00031368" w:rsidP="00031368">
      <w:pPr>
        <w:pStyle w:val="ListParagraph"/>
        <w:numPr>
          <w:ilvl w:val="0"/>
          <w:numId w:val="46"/>
        </w:numPr>
        <w:rPr>
          <w:rFonts w:asciiTheme="minorHAnsi" w:hAnsiTheme="minorHAnsi"/>
        </w:rPr>
      </w:pPr>
      <w:r w:rsidRPr="00901727">
        <w:rPr>
          <w:rFonts w:asciiTheme="minorHAnsi" w:hAnsiTheme="minorHAnsi"/>
        </w:rPr>
        <w:t>Experience of working with a range of different young people with different backgrounds and needs.</w:t>
      </w:r>
    </w:p>
    <w:p w14:paraId="27E327F0" w14:textId="77777777" w:rsidR="00031368" w:rsidRPr="00901727" w:rsidRDefault="00031368" w:rsidP="00031368">
      <w:pPr>
        <w:pStyle w:val="ListParagraph"/>
        <w:numPr>
          <w:ilvl w:val="0"/>
          <w:numId w:val="46"/>
        </w:numPr>
        <w:rPr>
          <w:rFonts w:asciiTheme="minorHAnsi" w:hAnsiTheme="minorHAnsi"/>
        </w:rPr>
      </w:pPr>
      <w:r w:rsidRPr="00901727">
        <w:rPr>
          <w:rFonts w:asciiTheme="minorHAnsi" w:hAnsiTheme="minorHAnsi"/>
        </w:rPr>
        <w:t>Awareness of the issues of living and working together</w:t>
      </w:r>
      <w:r>
        <w:rPr>
          <w:rFonts w:asciiTheme="minorHAnsi" w:hAnsiTheme="minorHAnsi"/>
        </w:rPr>
        <w:t xml:space="preserve"> or p</w:t>
      </w:r>
      <w:r w:rsidRPr="00901727">
        <w:rPr>
          <w:rFonts w:asciiTheme="minorHAnsi" w:hAnsiTheme="minorHAnsi"/>
        </w:rPr>
        <w:t xml:space="preserve">revious experience of sharing living space with others.    </w:t>
      </w:r>
    </w:p>
    <w:p w14:paraId="507FF369" w14:textId="77777777" w:rsidR="00031368" w:rsidRDefault="00031368" w:rsidP="00031368">
      <w:pPr>
        <w:jc w:val="both"/>
      </w:pPr>
    </w:p>
    <w:p w14:paraId="57A9D916" w14:textId="77777777" w:rsidR="00031368" w:rsidRPr="00797071" w:rsidRDefault="00031368" w:rsidP="00031368">
      <w:pPr>
        <w:pStyle w:val="Heading2"/>
        <w:rPr>
          <w:rFonts w:ascii="Arial" w:hAnsi="Arial" w:cs="Arial"/>
          <w:color w:val="7030A0"/>
          <w:sz w:val="28"/>
          <w:szCs w:val="28"/>
        </w:rPr>
      </w:pPr>
      <w:r w:rsidRPr="00814E41">
        <w:rPr>
          <w:rFonts w:asciiTheme="minorHAnsi" w:hAnsiTheme="minorHAnsi"/>
          <w:color w:val="D4E739"/>
          <w:sz w:val="36"/>
          <w:szCs w:val="36"/>
        </w:rPr>
        <w:t xml:space="preserve">| </w:t>
      </w:r>
      <w:r>
        <w:rPr>
          <w:rFonts w:ascii="Arial" w:hAnsi="Arial" w:cs="Arial"/>
          <w:color w:val="361E48" w:themeColor="text2" w:themeShade="BF"/>
          <w:sz w:val="28"/>
          <w:szCs w:val="28"/>
        </w:rPr>
        <w:t>Desirable Qualifications</w:t>
      </w:r>
    </w:p>
    <w:p w14:paraId="29FA07F2" w14:textId="77777777" w:rsidR="00031368" w:rsidRPr="00E7472D" w:rsidRDefault="00031368" w:rsidP="00031368">
      <w:pPr>
        <w:rPr>
          <w:sz w:val="16"/>
          <w:szCs w:val="16"/>
        </w:rPr>
      </w:pPr>
    </w:p>
    <w:p w14:paraId="780F986A" w14:textId="77777777" w:rsidR="00031368" w:rsidRPr="00056E54" w:rsidRDefault="00031368" w:rsidP="00031368">
      <w:pPr>
        <w:pStyle w:val="ListParagraph"/>
        <w:numPr>
          <w:ilvl w:val="0"/>
          <w:numId w:val="47"/>
        </w:numPr>
        <w:rPr>
          <w:rFonts w:asciiTheme="minorHAnsi" w:hAnsiTheme="minorHAnsi"/>
        </w:rPr>
      </w:pPr>
      <w:r w:rsidRPr="00056E54">
        <w:rPr>
          <w:rFonts w:asciiTheme="minorHAnsi" w:hAnsiTheme="minorHAnsi"/>
        </w:rPr>
        <w:t>First Aid Qualification</w:t>
      </w:r>
    </w:p>
    <w:p w14:paraId="095721FB" w14:textId="77777777" w:rsidR="00031368" w:rsidRPr="006146DA" w:rsidRDefault="00031368" w:rsidP="00031368">
      <w:pPr>
        <w:pStyle w:val="ListParagraph"/>
        <w:numPr>
          <w:ilvl w:val="0"/>
          <w:numId w:val="47"/>
        </w:numPr>
        <w:rPr>
          <w:rFonts w:asciiTheme="minorHAnsi" w:hAnsiTheme="minorHAnsi"/>
        </w:rPr>
      </w:pPr>
      <w:r w:rsidRPr="00056E54">
        <w:rPr>
          <w:rFonts w:asciiTheme="minorHAnsi" w:hAnsiTheme="minorHAnsi"/>
        </w:rPr>
        <w:t xml:space="preserve">Archery </w:t>
      </w:r>
      <w:r>
        <w:rPr>
          <w:rFonts w:asciiTheme="minorHAnsi" w:hAnsiTheme="minorHAnsi"/>
        </w:rPr>
        <w:t>Qualification</w:t>
      </w:r>
    </w:p>
    <w:p w14:paraId="6EBF5D3E" w14:textId="77777777" w:rsidR="00031368" w:rsidRPr="00056E54" w:rsidRDefault="00031368" w:rsidP="00031368">
      <w:pPr>
        <w:pStyle w:val="ListParagraph"/>
        <w:numPr>
          <w:ilvl w:val="0"/>
          <w:numId w:val="47"/>
        </w:numPr>
        <w:rPr>
          <w:rFonts w:asciiTheme="minorHAnsi" w:hAnsiTheme="minorHAnsi"/>
        </w:rPr>
      </w:pPr>
      <w:r>
        <w:rPr>
          <w:rFonts w:asciiTheme="minorHAnsi" w:hAnsiTheme="minorHAnsi"/>
        </w:rPr>
        <w:t>Paddlesport Qualification (</w:t>
      </w:r>
      <w:proofErr w:type="gramStart"/>
      <w:r>
        <w:rPr>
          <w:rFonts w:asciiTheme="minorHAnsi" w:hAnsiTheme="minorHAnsi"/>
        </w:rPr>
        <w:t>E.g.</w:t>
      </w:r>
      <w:proofErr w:type="gramEnd"/>
      <w:r>
        <w:rPr>
          <w:rFonts w:asciiTheme="minorHAnsi" w:hAnsiTheme="minorHAnsi"/>
        </w:rPr>
        <w:t xml:space="preserve"> Paddlesport Instructor or higher)</w:t>
      </w:r>
    </w:p>
    <w:p w14:paraId="3E69032B" w14:textId="77777777" w:rsidR="00031368" w:rsidRPr="00056E54" w:rsidRDefault="00031368" w:rsidP="00031368">
      <w:pPr>
        <w:pStyle w:val="ListParagraph"/>
        <w:numPr>
          <w:ilvl w:val="0"/>
          <w:numId w:val="47"/>
        </w:numPr>
        <w:rPr>
          <w:rFonts w:asciiTheme="minorHAnsi" w:hAnsiTheme="minorHAnsi"/>
        </w:rPr>
      </w:pPr>
      <w:r>
        <w:rPr>
          <w:rFonts w:asciiTheme="minorHAnsi" w:hAnsiTheme="minorHAnsi"/>
        </w:rPr>
        <w:t>Climbing Qualification (</w:t>
      </w:r>
      <w:proofErr w:type="gramStart"/>
      <w:r>
        <w:rPr>
          <w:rFonts w:asciiTheme="minorHAnsi" w:hAnsiTheme="minorHAnsi"/>
        </w:rPr>
        <w:t>E.g.</w:t>
      </w:r>
      <w:proofErr w:type="gramEnd"/>
      <w:r>
        <w:rPr>
          <w:rFonts w:asciiTheme="minorHAnsi" w:hAnsiTheme="minorHAnsi"/>
        </w:rPr>
        <w:t xml:space="preserve"> Climbing Wall Instructor or higher)</w:t>
      </w:r>
    </w:p>
    <w:p w14:paraId="5DAB54F9" w14:textId="77777777" w:rsidR="00031368" w:rsidRPr="00056E54" w:rsidRDefault="00031368" w:rsidP="00031368">
      <w:pPr>
        <w:pStyle w:val="ListParagraph"/>
        <w:numPr>
          <w:ilvl w:val="0"/>
          <w:numId w:val="47"/>
        </w:numPr>
        <w:rPr>
          <w:rFonts w:asciiTheme="minorHAnsi" w:hAnsiTheme="minorHAnsi"/>
        </w:rPr>
      </w:pPr>
      <w:r>
        <w:rPr>
          <w:rFonts w:asciiTheme="minorHAnsi" w:hAnsiTheme="minorHAnsi"/>
        </w:rPr>
        <w:t>Walking Qualification (</w:t>
      </w:r>
      <w:proofErr w:type="gramStart"/>
      <w:r>
        <w:rPr>
          <w:rFonts w:asciiTheme="minorHAnsi" w:hAnsiTheme="minorHAnsi"/>
        </w:rPr>
        <w:t>E.g.</w:t>
      </w:r>
      <w:proofErr w:type="gramEnd"/>
      <w:r>
        <w:rPr>
          <w:rFonts w:asciiTheme="minorHAnsi" w:hAnsiTheme="minorHAnsi"/>
        </w:rPr>
        <w:t xml:space="preserve"> Lowland Leader or higher)</w:t>
      </w:r>
    </w:p>
    <w:p w14:paraId="10E7B1D2" w14:textId="77777777" w:rsidR="00031368" w:rsidRPr="009B7444" w:rsidRDefault="00031368" w:rsidP="00031368">
      <w:pPr>
        <w:pStyle w:val="ListParagraph"/>
        <w:numPr>
          <w:ilvl w:val="0"/>
          <w:numId w:val="47"/>
        </w:numPr>
        <w:rPr>
          <w:rFonts w:asciiTheme="minorHAnsi" w:hAnsiTheme="minorHAnsi"/>
        </w:rPr>
      </w:pPr>
      <w:r>
        <w:rPr>
          <w:rFonts w:asciiTheme="minorHAnsi" w:hAnsiTheme="minorHAnsi"/>
        </w:rPr>
        <w:t>M</w:t>
      </w:r>
      <w:r w:rsidRPr="009B7444">
        <w:rPr>
          <w:rFonts w:asciiTheme="minorHAnsi" w:hAnsiTheme="minorHAnsi"/>
        </w:rPr>
        <w:t>inibus license</w:t>
      </w:r>
    </w:p>
    <w:p w14:paraId="239D8534" w14:textId="77777777" w:rsidR="00031368" w:rsidRDefault="00031368" w:rsidP="00031368">
      <w:pPr>
        <w:spacing w:before="108" w:line="230" w:lineRule="auto"/>
        <w:ind w:right="-3"/>
        <w:rPr>
          <w:rFonts w:ascii="Helvetica"/>
          <w:b/>
          <w:color w:val="FFFFFF"/>
          <w:sz w:val="52"/>
        </w:rPr>
      </w:pPr>
    </w:p>
    <w:p w14:paraId="5E70ACA3" w14:textId="77777777" w:rsidR="00AB6604" w:rsidRDefault="00AB6604" w:rsidP="00031368">
      <w:pPr>
        <w:spacing w:before="108" w:line="230" w:lineRule="auto"/>
        <w:ind w:right="-3"/>
        <w:rPr>
          <w:rFonts w:ascii="Helvetica"/>
          <w:b/>
          <w:color w:val="FFFFFF"/>
          <w:sz w:val="52"/>
        </w:rPr>
      </w:pPr>
    </w:p>
    <w:p w14:paraId="7FDAC2D7" w14:textId="77777777" w:rsidR="00AC6F74" w:rsidRDefault="00AC6F74" w:rsidP="00031368">
      <w:pPr>
        <w:spacing w:before="108" w:line="230" w:lineRule="auto"/>
        <w:ind w:right="-3"/>
        <w:rPr>
          <w:rFonts w:ascii="Helvetica"/>
          <w:b/>
          <w:color w:val="FFFFFF"/>
          <w:sz w:val="52"/>
        </w:rPr>
      </w:pPr>
    </w:p>
    <w:p w14:paraId="7984B37F" w14:textId="7540C6B1" w:rsidR="00AB6604" w:rsidRDefault="00AB6604" w:rsidP="00AB6604">
      <w:pPr>
        <w:pStyle w:val="Heading1"/>
        <w:spacing w:before="89" w:line="276" w:lineRule="auto"/>
        <w:ind w:left="0" w:right="5670" w:firstLine="0"/>
      </w:pPr>
    </w:p>
    <w:p w14:paraId="4ADFBAAD" w14:textId="77777777" w:rsidR="005C4E9E" w:rsidRPr="005C4E9E" w:rsidRDefault="005C4E9E" w:rsidP="005C4E9E"/>
    <w:p w14:paraId="23CE9F2B" w14:textId="2E0C24E8" w:rsidR="00AC6F74" w:rsidRDefault="005C4E9E" w:rsidP="00AB6604">
      <w:pPr>
        <w:pStyle w:val="Heading1"/>
        <w:spacing w:before="89" w:line="276" w:lineRule="auto"/>
        <w:ind w:left="0" w:right="5670" w:firstLine="0"/>
      </w:pPr>
      <w:r>
        <w:rPr>
          <w:noProof/>
        </w:rPr>
        <w:lastRenderedPageBreak/>
        <w:drawing>
          <wp:anchor distT="0" distB="0" distL="114300" distR="114300" simplePos="0" relativeHeight="251658240" behindDoc="1" locked="0" layoutInCell="1" allowOverlap="1" wp14:anchorId="2667AA67" wp14:editId="0502970D">
            <wp:simplePos x="0" y="0"/>
            <wp:positionH relativeFrom="page">
              <wp:posOffset>0</wp:posOffset>
            </wp:positionH>
            <wp:positionV relativeFrom="paragraph">
              <wp:posOffset>-551815</wp:posOffset>
            </wp:positionV>
            <wp:extent cx="7583170" cy="11303000"/>
            <wp:effectExtent l="0" t="0" r="0" b="0"/>
            <wp:wrapNone/>
            <wp:docPr id="1369742856" name="Picture 1369742856" descr="A picture containing outdoor, sky, water, tre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9742856" name="Picture 2" descr="A picture containing outdoor, sky, water, tre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3170" cy="1130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C8531C" w14:textId="331A5B6E" w:rsidR="005C4E9E" w:rsidRPr="005C4E9E" w:rsidRDefault="005C4E9E" w:rsidP="005C4E9E">
      <w:pPr>
        <w:spacing w:before="40" w:line="231" w:lineRule="atLeast"/>
        <w:jc w:val="both"/>
        <w:rPr>
          <w:rFonts w:asciiTheme="minorHAnsi" w:hAnsiTheme="minorHAnsi" w:cstheme="minorHAnsi"/>
          <w:b/>
          <w:color w:val="167378" w:themeColor="accent5"/>
          <w:sz w:val="44"/>
          <w:szCs w:val="44"/>
        </w:rPr>
      </w:pPr>
      <w:r w:rsidRPr="005C4E9E">
        <w:rPr>
          <w:color w:val="D4E739"/>
          <w:sz w:val="56"/>
          <w:szCs w:val="56"/>
        </w:rPr>
        <w:t xml:space="preserve">| </w:t>
      </w:r>
      <w:r w:rsidRPr="005C4E9E">
        <w:rPr>
          <w:rFonts w:asciiTheme="minorHAnsi" w:hAnsiTheme="minorHAnsi" w:cstheme="minorHAnsi"/>
          <w:b/>
          <w:color w:val="492861"/>
          <w:sz w:val="44"/>
          <w:szCs w:val="44"/>
        </w:rPr>
        <w:t>How to Apply</w:t>
      </w:r>
    </w:p>
    <w:p w14:paraId="12EA0FB4" w14:textId="5B9930BA" w:rsidR="007F36CF" w:rsidRPr="0010736D" w:rsidRDefault="007F36CF" w:rsidP="00AB6604">
      <w:pPr>
        <w:pStyle w:val="Heading1"/>
        <w:spacing w:before="89" w:line="276" w:lineRule="auto"/>
        <w:ind w:left="0" w:right="5670" w:firstLine="0"/>
      </w:pPr>
    </w:p>
    <w:p w14:paraId="5F4A9B57" w14:textId="0AE92A65" w:rsidR="00AC6167" w:rsidRPr="00AB6604" w:rsidRDefault="001F152C" w:rsidP="00AB6604">
      <w:pPr>
        <w:pStyle w:val="Heading1"/>
        <w:spacing w:before="89" w:line="276" w:lineRule="auto"/>
        <w:ind w:left="0" w:right="5670" w:firstLine="0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58245" behindDoc="0" locked="0" layoutInCell="1" allowOverlap="1" wp14:anchorId="6771C4E3" wp14:editId="0CA56F6B">
                <wp:simplePos x="0" y="0"/>
                <wp:positionH relativeFrom="margin">
                  <wp:posOffset>-89535</wp:posOffset>
                </wp:positionH>
                <wp:positionV relativeFrom="paragraph">
                  <wp:posOffset>5722561</wp:posOffset>
                </wp:positionV>
                <wp:extent cx="6763407" cy="3264196"/>
                <wp:effectExtent l="0" t="0" r="0" b="0"/>
                <wp:wrapNone/>
                <wp:docPr id="217" name="Text Box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3407" cy="3264196"/>
                        </a:xfrm>
                        <a:prstGeom prst="rect">
                          <a:avLst/>
                        </a:prstGeom>
                        <a:solidFill>
                          <a:srgbClr val="167378">
                            <a:alpha val="47843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AA5881" w14:textId="3E691C9B" w:rsidR="00746A60" w:rsidRPr="001566F0" w:rsidRDefault="00746A60" w:rsidP="00746A60">
                            <w:pPr>
                              <w:rPr>
                                <w:color w:val="FFFFFF" w:themeColor="background1"/>
                              </w:rPr>
                            </w:pPr>
                            <w:r w:rsidRPr="001566F0">
                              <w:rPr>
                                <w:color w:val="FFFFFF" w:themeColor="background1"/>
                              </w:rPr>
                              <w:t xml:space="preserve">London Youth embraces equality, </w:t>
                            </w:r>
                            <w:proofErr w:type="gramStart"/>
                            <w:r w:rsidRPr="001566F0">
                              <w:rPr>
                                <w:color w:val="FFFFFF" w:themeColor="background1"/>
                              </w:rPr>
                              <w:t>diversity</w:t>
                            </w:r>
                            <w:proofErr w:type="gramEnd"/>
                            <w:r w:rsidRPr="001566F0">
                              <w:rPr>
                                <w:color w:val="FFFFFF" w:themeColor="background1"/>
                              </w:rPr>
                              <w:t xml:space="preserve"> and inclusion. We are committed to the ongoing development of an organisation that values and represents a variety of backgrounds, perspectives and skills and welcome applications that reflect this.</w:t>
                            </w:r>
                          </w:p>
                          <w:p w14:paraId="0C0F8FFE" w14:textId="77777777" w:rsidR="004F0925" w:rsidRPr="001566F0" w:rsidRDefault="004F0925" w:rsidP="00746A60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  <w:p w14:paraId="0DC628FB" w14:textId="77777777" w:rsidR="00746A60" w:rsidRPr="001566F0" w:rsidRDefault="00746A60" w:rsidP="00746A60">
                            <w:pPr>
                              <w:rPr>
                                <w:color w:val="FFFFFF" w:themeColor="background1"/>
                              </w:rPr>
                            </w:pPr>
                            <w:r w:rsidRPr="001566F0">
                              <w:rPr>
                                <w:color w:val="FFFFFF" w:themeColor="background1"/>
                              </w:rPr>
                              <w:t>Read the full Job Description &amp; Person Specification that outlines the expectations of this role in detail. If this sounds like you, please apply.</w:t>
                            </w:r>
                          </w:p>
                          <w:p w14:paraId="2DA9BAA7" w14:textId="77777777" w:rsidR="004F0925" w:rsidRPr="001566F0" w:rsidRDefault="004F0925" w:rsidP="00746A60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  <w:p w14:paraId="6AC0822A" w14:textId="05E1424E" w:rsidR="00746A60" w:rsidRPr="001566F0" w:rsidRDefault="00746A60" w:rsidP="00746A60">
                            <w:pPr>
                              <w:rPr>
                                <w:color w:val="FFFFFF" w:themeColor="background1"/>
                              </w:rPr>
                            </w:pPr>
                            <w:r w:rsidRPr="001566F0">
                              <w:rPr>
                                <w:color w:val="FFFFFF" w:themeColor="background1"/>
                              </w:rPr>
                              <w:t>To apply</w:t>
                            </w:r>
                            <w:r w:rsidRPr="001566F0">
                              <w:rPr>
                                <w:b/>
                                <w:color w:val="FFFFFF" w:themeColor="background1"/>
                              </w:rPr>
                              <w:t xml:space="preserve">, submit </w:t>
                            </w:r>
                            <w:r w:rsidR="006C6716" w:rsidRPr="001566F0">
                              <w:rPr>
                                <w:b/>
                                <w:color w:val="FFFFFF" w:themeColor="background1"/>
                              </w:rPr>
                              <w:t>all</w:t>
                            </w:r>
                            <w:r w:rsidRPr="001566F0">
                              <w:rPr>
                                <w:b/>
                                <w:color w:val="FFFFFF" w:themeColor="background1"/>
                              </w:rPr>
                              <w:t xml:space="preserve"> the following</w:t>
                            </w:r>
                            <w:r w:rsidRPr="001566F0">
                              <w:rPr>
                                <w:color w:val="FFFFFF" w:themeColor="background1"/>
                              </w:rPr>
                              <w:t xml:space="preserve"> via email to recruitment@londonyouth.org with the subject line </w:t>
                            </w:r>
                            <w:r w:rsidRPr="001566F0">
                              <w:rPr>
                                <w:b/>
                                <w:color w:val="FFFFFF" w:themeColor="background1"/>
                              </w:rPr>
                              <w:t>Outdoor education Instructor Application – Hindleap Warren</w:t>
                            </w:r>
                            <w:r w:rsidRPr="001566F0">
                              <w:rPr>
                                <w:color w:val="FFFFFF" w:themeColor="background1"/>
                              </w:rPr>
                              <w:t>:</w:t>
                            </w:r>
                          </w:p>
                          <w:p w14:paraId="044AA754" w14:textId="77777777" w:rsidR="004F0925" w:rsidRPr="001566F0" w:rsidRDefault="004F0925" w:rsidP="00746A60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  <w:p w14:paraId="3BBC379A" w14:textId="2E9952FC" w:rsidR="004F0925" w:rsidRPr="001566F0" w:rsidRDefault="00746A60" w:rsidP="00746A60">
                            <w:pPr>
                              <w:rPr>
                                <w:color w:val="FFFFFF" w:themeColor="background1"/>
                              </w:rPr>
                            </w:pPr>
                            <w:r w:rsidRPr="001566F0">
                              <w:rPr>
                                <w:color w:val="FFFFFF" w:themeColor="background1"/>
                              </w:rPr>
                              <w:t>•</w:t>
                            </w:r>
                            <w:r w:rsidRPr="001566F0">
                              <w:rPr>
                                <w:color w:val="FFFFFF" w:themeColor="background1"/>
                              </w:rPr>
                              <w:tab/>
                              <w:t>Your comprehensive CV</w:t>
                            </w:r>
                          </w:p>
                          <w:p w14:paraId="2D4D20C9" w14:textId="6D8293CE" w:rsidR="004F0925" w:rsidRPr="001566F0" w:rsidRDefault="00746A60" w:rsidP="00746A60">
                            <w:pPr>
                              <w:rPr>
                                <w:color w:val="FFFFFF" w:themeColor="background1"/>
                              </w:rPr>
                            </w:pPr>
                            <w:r w:rsidRPr="001566F0">
                              <w:rPr>
                                <w:color w:val="FFFFFF" w:themeColor="background1"/>
                              </w:rPr>
                              <w:t>•</w:t>
                            </w:r>
                            <w:r w:rsidRPr="001566F0">
                              <w:rPr>
                                <w:color w:val="FFFFFF" w:themeColor="background1"/>
                              </w:rPr>
                              <w:tab/>
                              <w:t>A supporting statement indicating how your experience meets the requirements</w:t>
                            </w:r>
                          </w:p>
                          <w:p w14:paraId="38B1B0AB" w14:textId="708D7263" w:rsidR="004F0925" w:rsidRPr="001566F0" w:rsidRDefault="00746A60" w:rsidP="00746A60">
                            <w:pPr>
                              <w:rPr>
                                <w:color w:val="FFFFFF" w:themeColor="background1"/>
                              </w:rPr>
                            </w:pPr>
                            <w:r w:rsidRPr="001566F0">
                              <w:rPr>
                                <w:color w:val="FFFFFF" w:themeColor="background1"/>
                              </w:rPr>
                              <w:t>•</w:t>
                            </w:r>
                            <w:r w:rsidRPr="001566F0">
                              <w:rPr>
                                <w:color w:val="FFFFFF" w:themeColor="background1"/>
                              </w:rPr>
                              <w:tab/>
                              <w:t>Declaration of criminal convictions</w:t>
                            </w:r>
                          </w:p>
                          <w:p w14:paraId="637B54A8" w14:textId="493EA66E" w:rsidR="00746A60" w:rsidRPr="001566F0" w:rsidRDefault="00746A60" w:rsidP="00746A60">
                            <w:pPr>
                              <w:rPr>
                                <w:color w:val="FFFFFF" w:themeColor="background1"/>
                              </w:rPr>
                            </w:pPr>
                            <w:r w:rsidRPr="001566F0">
                              <w:rPr>
                                <w:color w:val="FFFFFF" w:themeColor="background1"/>
                              </w:rPr>
                              <w:t>•</w:t>
                            </w:r>
                            <w:r w:rsidRPr="001566F0">
                              <w:rPr>
                                <w:color w:val="FFFFFF" w:themeColor="background1"/>
                              </w:rPr>
                              <w:tab/>
                              <w:t>Equal Opportunities monitoring form</w:t>
                            </w:r>
                          </w:p>
                          <w:p w14:paraId="31192518" w14:textId="77777777" w:rsidR="004F0925" w:rsidRPr="001566F0" w:rsidRDefault="004F0925" w:rsidP="00746A60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  <w:p w14:paraId="79050994" w14:textId="77CF8926" w:rsidR="00C3712C" w:rsidRPr="001566F0" w:rsidRDefault="00746A60" w:rsidP="004F0925">
                            <w:pPr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  <w:r w:rsidRPr="001566F0">
                              <w:rPr>
                                <w:color w:val="FFFFFF" w:themeColor="background1"/>
                              </w:rPr>
                              <w:t xml:space="preserve">If you would like to ask any questions about the role or </w:t>
                            </w:r>
                            <w:r w:rsidR="00DC4EA5" w:rsidRPr="001566F0">
                              <w:rPr>
                                <w:color w:val="FFFFFF" w:themeColor="background1"/>
                              </w:rPr>
                              <w:t>process,</w:t>
                            </w:r>
                            <w:r w:rsidRPr="001566F0">
                              <w:rPr>
                                <w:color w:val="FFFFFF" w:themeColor="background1"/>
                              </w:rPr>
                              <w:t xml:space="preserve"> feel free to ring </w:t>
                            </w:r>
                            <w:r w:rsidRPr="00347A9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01342 822625</w:t>
                            </w:r>
                            <w:r w:rsidRPr="001566F0">
                              <w:rPr>
                                <w:color w:val="FFFFFF" w:themeColor="background1"/>
                              </w:rPr>
                              <w:t xml:space="preserve"> and ask for Tom Fox or Graham Smith.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771C4E3" id="_x0000_t202" coordsize="21600,21600" o:spt="202" path="m,l,21600r21600,l21600,xe">
                <v:stroke joinstyle="miter"/>
                <v:path gradientshapeok="t" o:connecttype="rect"/>
              </v:shapetype>
              <v:shape id="Text Box 217" o:spid="_x0000_s1027" type="#_x0000_t202" style="position:absolute;margin-left:-7.05pt;margin-top:450.6pt;width:532.55pt;height:257pt;z-index:251658245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" fillcolor="#167378" stroked="f">
                <v:fill opacity="31354f"/>
                <v:textbox>
                  <w:txbxContent>
                    <w:p w14:paraId="5BAA5881" w14:textId="3E691C9B" w:rsidR="00746A60" w:rsidRPr="001566F0" w:rsidRDefault="00746A60" w:rsidP="00746A60">
                      <w:pPr>
                        <w:rPr>
                          <w:color w:val="FFFFFF" w:themeColor="background1"/>
                        </w:rPr>
                      </w:pPr>
                      <w:r w:rsidRPr="001566F0">
                        <w:rPr>
                          <w:color w:val="FFFFFF" w:themeColor="background1"/>
                        </w:rPr>
                        <w:t xml:space="preserve">London Youth embraces equality, </w:t>
                      </w:r>
                      <w:proofErr w:type="gramStart"/>
                      <w:r w:rsidRPr="001566F0">
                        <w:rPr>
                          <w:color w:val="FFFFFF" w:themeColor="background1"/>
                        </w:rPr>
                        <w:t>diversity</w:t>
                      </w:r>
                      <w:proofErr w:type="gramEnd"/>
                      <w:r w:rsidRPr="001566F0">
                        <w:rPr>
                          <w:color w:val="FFFFFF" w:themeColor="background1"/>
                        </w:rPr>
                        <w:t xml:space="preserve"> and inclusion. We are committed to the ongoing development of an organisation that values and represents a variety of backgrounds, perspectives and skills and welcome applications that reflect this.</w:t>
                      </w:r>
                    </w:p>
                    <w:p w14:paraId="0C0F8FFE" w14:textId="77777777" w:rsidR="004F0925" w:rsidRPr="001566F0" w:rsidRDefault="004F0925" w:rsidP="00746A60">
                      <w:pPr>
                        <w:rPr>
                          <w:color w:val="FFFFFF" w:themeColor="background1"/>
                        </w:rPr>
                      </w:pPr>
                    </w:p>
                    <w:p w14:paraId="0DC628FB" w14:textId="77777777" w:rsidR="00746A60" w:rsidRPr="001566F0" w:rsidRDefault="00746A60" w:rsidP="00746A60">
                      <w:pPr>
                        <w:rPr>
                          <w:color w:val="FFFFFF" w:themeColor="background1"/>
                        </w:rPr>
                      </w:pPr>
                      <w:r w:rsidRPr="001566F0">
                        <w:rPr>
                          <w:color w:val="FFFFFF" w:themeColor="background1"/>
                        </w:rPr>
                        <w:t>Read the full Job Description &amp; Person Specification that outlines the expectations of this role in detail. If this sounds like you, please apply.</w:t>
                      </w:r>
                    </w:p>
                    <w:p w14:paraId="2DA9BAA7" w14:textId="77777777" w:rsidR="004F0925" w:rsidRPr="001566F0" w:rsidRDefault="004F0925" w:rsidP="00746A60">
                      <w:pPr>
                        <w:rPr>
                          <w:color w:val="FFFFFF" w:themeColor="background1"/>
                        </w:rPr>
                      </w:pPr>
                    </w:p>
                    <w:p w14:paraId="6AC0822A" w14:textId="05E1424E" w:rsidR="00746A60" w:rsidRPr="001566F0" w:rsidRDefault="00746A60" w:rsidP="00746A60">
                      <w:pPr>
                        <w:rPr>
                          <w:color w:val="FFFFFF" w:themeColor="background1"/>
                        </w:rPr>
                      </w:pPr>
                      <w:r w:rsidRPr="001566F0">
                        <w:rPr>
                          <w:color w:val="FFFFFF" w:themeColor="background1"/>
                        </w:rPr>
                        <w:t>To apply</w:t>
                      </w:r>
                      <w:r w:rsidRPr="001566F0">
                        <w:rPr>
                          <w:b/>
                          <w:color w:val="FFFFFF" w:themeColor="background1"/>
                        </w:rPr>
                        <w:t xml:space="preserve">, submit </w:t>
                      </w:r>
                      <w:r w:rsidR="006C6716" w:rsidRPr="001566F0">
                        <w:rPr>
                          <w:b/>
                          <w:color w:val="FFFFFF" w:themeColor="background1"/>
                        </w:rPr>
                        <w:t>all</w:t>
                      </w:r>
                      <w:r w:rsidRPr="001566F0">
                        <w:rPr>
                          <w:b/>
                          <w:color w:val="FFFFFF" w:themeColor="background1"/>
                        </w:rPr>
                        <w:t xml:space="preserve"> the following</w:t>
                      </w:r>
                      <w:r w:rsidRPr="001566F0">
                        <w:rPr>
                          <w:color w:val="FFFFFF" w:themeColor="background1"/>
                        </w:rPr>
                        <w:t xml:space="preserve"> via email to recruitment@londonyouth.org with the subject line </w:t>
                      </w:r>
                      <w:r w:rsidRPr="001566F0">
                        <w:rPr>
                          <w:b/>
                          <w:color w:val="FFFFFF" w:themeColor="background1"/>
                        </w:rPr>
                        <w:t>Outdoor education Instructor Application – Hindleap Warren</w:t>
                      </w:r>
                      <w:r w:rsidRPr="001566F0">
                        <w:rPr>
                          <w:color w:val="FFFFFF" w:themeColor="background1"/>
                        </w:rPr>
                        <w:t>:</w:t>
                      </w:r>
                    </w:p>
                    <w:p w14:paraId="044AA754" w14:textId="77777777" w:rsidR="004F0925" w:rsidRPr="001566F0" w:rsidRDefault="004F0925" w:rsidP="00746A60">
                      <w:pPr>
                        <w:rPr>
                          <w:color w:val="FFFFFF" w:themeColor="background1"/>
                        </w:rPr>
                      </w:pPr>
                    </w:p>
                    <w:p w14:paraId="3BBC379A" w14:textId="2E9952FC" w:rsidR="004F0925" w:rsidRPr="001566F0" w:rsidRDefault="00746A60" w:rsidP="00746A60">
                      <w:pPr>
                        <w:rPr>
                          <w:color w:val="FFFFFF" w:themeColor="background1"/>
                        </w:rPr>
                      </w:pPr>
                      <w:r w:rsidRPr="001566F0">
                        <w:rPr>
                          <w:color w:val="FFFFFF" w:themeColor="background1"/>
                        </w:rPr>
                        <w:t>•</w:t>
                      </w:r>
                      <w:r w:rsidRPr="001566F0">
                        <w:rPr>
                          <w:color w:val="FFFFFF" w:themeColor="background1"/>
                        </w:rPr>
                        <w:tab/>
                        <w:t>Your comprehensive CV</w:t>
                      </w:r>
                    </w:p>
                    <w:p w14:paraId="2D4D20C9" w14:textId="6D8293CE" w:rsidR="004F0925" w:rsidRPr="001566F0" w:rsidRDefault="00746A60" w:rsidP="00746A60">
                      <w:pPr>
                        <w:rPr>
                          <w:color w:val="FFFFFF" w:themeColor="background1"/>
                        </w:rPr>
                      </w:pPr>
                      <w:r w:rsidRPr="001566F0">
                        <w:rPr>
                          <w:color w:val="FFFFFF" w:themeColor="background1"/>
                        </w:rPr>
                        <w:t>•</w:t>
                      </w:r>
                      <w:r w:rsidRPr="001566F0">
                        <w:rPr>
                          <w:color w:val="FFFFFF" w:themeColor="background1"/>
                        </w:rPr>
                        <w:tab/>
                        <w:t>A supporting statement indicating how your experience meets the requirements</w:t>
                      </w:r>
                    </w:p>
                    <w:p w14:paraId="38B1B0AB" w14:textId="708D7263" w:rsidR="004F0925" w:rsidRPr="001566F0" w:rsidRDefault="00746A60" w:rsidP="00746A60">
                      <w:pPr>
                        <w:rPr>
                          <w:color w:val="FFFFFF" w:themeColor="background1"/>
                        </w:rPr>
                      </w:pPr>
                      <w:r w:rsidRPr="001566F0">
                        <w:rPr>
                          <w:color w:val="FFFFFF" w:themeColor="background1"/>
                        </w:rPr>
                        <w:t>•</w:t>
                      </w:r>
                      <w:r w:rsidRPr="001566F0">
                        <w:rPr>
                          <w:color w:val="FFFFFF" w:themeColor="background1"/>
                        </w:rPr>
                        <w:tab/>
                        <w:t>Declaration of criminal convictions</w:t>
                      </w:r>
                    </w:p>
                    <w:p w14:paraId="637B54A8" w14:textId="493EA66E" w:rsidR="00746A60" w:rsidRPr="001566F0" w:rsidRDefault="00746A60" w:rsidP="00746A60">
                      <w:pPr>
                        <w:rPr>
                          <w:color w:val="FFFFFF" w:themeColor="background1"/>
                        </w:rPr>
                      </w:pPr>
                      <w:r w:rsidRPr="001566F0">
                        <w:rPr>
                          <w:color w:val="FFFFFF" w:themeColor="background1"/>
                        </w:rPr>
                        <w:t>•</w:t>
                      </w:r>
                      <w:r w:rsidRPr="001566F0">
                        <w:rPr>
                          <w:color w:val="FFFFFF" w:themeColor="background1"/>
                        </w:rPr>
                        <w:tab/>
                        <w:t>Equal Opportunities monitoring form</w:t>
                      </w:r>
                    </w:p>
                    <w:p w14:paraId="31192518" w14:textId="77777777" w:rsidR="004F0925" w:rsidRPr="001566F0" w:rsidRDefault="004F0925" w:rsidP="00746A60">
                      <w:pPr>
                        <w:rPr>
                          <w:color w:val="FFFFFF" w:themeColor="background1"/>
                        </w:rPr>
                      </w:pPr>
                    </w:p>
                    <w:p w14:paraId="79050994" w14:textId="77CF8926" w:rsidR="00C3712C" w:rsidRPr="001566F0" w:rsidRDefault="00746A60" w:rsidP="004F0925">
                      <w:pPr>
                        <w:jc w:val="center"/>
                        <w:rPr>
                          <w:color w:val="FFFFFF" w:themeColor="background1"/>
                        </w:rPr>
                      </w:pPr>
                      <w:r w:rsidRPr="001566F0">
                        <w:rPr>
                          <w:color w:val="FFFFFF" w:themeColor="background1"/>
                        </w:rPr>
                        <w:t xml:space="preserve">If you would like to ask any questions about the role or </w:t>
                      </w:r>
                      <w:r w:rsidR="00DC4EA5" w:rsidRPr="001566F0">
                        <w:rPr>
                          <w:color w:val="FFFFFF" w:themeColor="background1"/>
                        </w:rPr>
                        <w:t>process,</w:t>
                      </w:r>
                      <w:r w:rsidRPr="001566F0">
                        <w:rPr>
                          <w:color w:val="FFFFFF" w:themeColor="background1"/>
                        </w:rPr>
                        <w:t xml:space="preserve"> feel free to ring </w:t>
                      </w:r>
                      <w:r w:rsidRPr="00347A97">
                        <w:rPr>
                          <w:b/>
                          <w:bCs/>
                          <w:color w:val="FFFFFF" w:themeColor="background1"/>
                        </w:rPr>
                        <w:t>01342 822625</w:t>
                      </w:r>
                      <w:r w:rsidRPr="001566F0">
                        <w:rPr>
                          <w:color w:val="FFFFFF" w:themeColor="background1"/>
                        </w:rPr>
                        <w:t xml:space="preserve"> and ask for Tom Fox or Graham Smith.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sectPr w:rsidR="00AC6167" w:rsidRPr="00AB6604" w:rsidSect="00AC5C0F">
      <w:headerReference w:type="default" r:id="rId14"/>
      <w:footerReference w:type="default" r:id="rId15"/>
      <w:footerReference w:type="first" r:id="rId16"/>
      <w:pgSz w:w="11907" w:h="16840" w:code="9"/>
      <w:pgMar w:top="893" w:right="907" w:bottom="602" w:left="0" w:header="489" w:footer="0" w:gutter="794"/>
      <w:paperSrc w:first="15" w:other="15"/>
      <w:pgNumType w:start="1"/>
      <w:cols w:space="720"/>
      <w:titlePg/>
      <w:docGrid w:linePitch="28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8F9C4D2" w14:textId="77777777" w:rsidR="003866EB" w:rsidRDefault="003866EB" w:rsidP="00FD5967">
      <w:r>
        <w:separator/>
      </w:r>
    </w:p>
  </w:endnote>
  <w:endnote w:type="continuationSeparator" w:id="0">
    <w:p w14:paraId="6A26C8AE" w14:textId="77777777" w:rsidR="003866EB" w:rsidRDefault="003866EB" w:rsidP="00FD5967">
      <w:r>
        <w:continuationSeparator/>
      </w:r>
    </w:p>
  </w:endnote>
  <w:endnote w:type="continuationNotice" w:id="1">
    <w:p w14:paraId="721CDE26" w14:textId="77777777" w:rsidR="003866EB" w:rsidRDefault="003866EB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Frutiger LT 45 Light">
    <w:altName w:val="Californian FB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Museo 700">
    <w:altName w:val="Calibri"/>
    <w:charset w:val="00"/>
    <w:family w:val="modern"/>
    <w:pitch w:val="variable"/>
    <w:sig w:usb0="A00000AF" w:usb1="4000004A" w:usb2="00000000" w:usb3="00000000" w:csb0="00000093" w:csb1="00000000"/>
  </w:font>
  <w:font w:name="Helvetica">
    <w:panose1 w:val="020B0604020202020204"/>
    <w:charset w:val="00"/>
    <w:family w:val="swiss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sz w:val="20"/>
        <w:szCs w:val="20"/>
      </w:rPr>
      <w:id w:val="2029904138"/>
      <w:docPartObj>
        <w:docPartGallery w:val="Page Numbers (Bottom of Page)"/>
        <w:docPartUnique/>
      </w:docPartObj>
    </w:sdtPr>
    <w:sdtEndPr/>
    <w:sdtContent>
      <w:sdt>
        <w:sdtPr>
          <w:rPr>
            <w:sz w:val="20"/>
            <w:szCs w:val="20"/>
          </w:rPr>
          <w:id w:val="-1538964871"/>
          <w:docPartObj>
            <w:docPartGallery w:val="Page Numbers (Top of Page)"/>
            <w:docPartUnique/>
          </w:docPartObj>
        </w:sdtPr>
        <w:sdtEndPr/>
        <w:sdtContent>
          <w:p w14:paraId="3A8133D9" w14:textId="77777777" w:rsidR="005931E7" w:rsidRPr="00532398" w:rsidRDefault="005931E7" w:rsidP="00AA0A5C">
            <w:pPr>
              <w:jc w:val="right"/>
              <w:rPr>
                <w:sz w:val="20"/>
                <w:szCs w:val="20"/>
              </w:rPr>
            </w:pPr>
            <w:r w:rsidRPr="00532398">
              <w:rPr>
                <w:sz w:val="20"/>
                <w:szCs w:val="20"/>
              </w:rPr>
              <w:t xml:space="preserve">Page </w:t>
            </w:r>
            <w:r w:rsidRPr="00532398">
              <w:rPr>
                <w:sz w:val="20"/>
                <w:szCs w:val="20"/>
              </w:rPr>
              <w:fldChar w:fldCharType="begin"/>
            </w:r>
            <w:r w:rsidRPr="00532398">
              <w:rPr>
                <w:sz w:val="20"/>
                <w:szCs w:val="20"/>
              </w:rPr>
              <w:instrText xml:space="preserve"> PAGE </w:instrText>
            </w:r>
            <w:r w:rsidRPr="00532398">
              <w:rPr>
                <w:sz w:val="20"/>
                <w:szCs w:val="20"/>
              </w:rPr>
              <w:fldChar w:fldCharType="separate"/>
            </w:r>
            <w:r>
              <w:rPr>
                <w:noProof/>
                <w:sz w:val="20"/>
                <w:szCs w:val="20"/>
              </w:rPr>
              <w:t>5</w:t>
            </w:r>
            <w:r w:rsidRPr="00532398">
              <w:rPr>
                <w:sz w:val="20"/>
                <w:szCs w:val="20"/>
              </w:rPr>
              <w:fldChar w:fldCharType="end"/>
            </w:r>
            <w:r w:rsidRPr="00532398">
              <w:rPr>
                <w:sz w:val="20"/>
                <w:szCs w:val="20"/>
              </w:rPr>
              <w:t xml:space="preserve"> of </w:t>
            </w:r>
            <w:r w:rsidRPr="00532398">
              <w:rPr>
                <w:sz w:val="20"/>
                <w:szCs w:val="20"/>
              </w:rPr>
              <w:fldChar w:fldCharType="begin"/>
            </w:r>
            <w:r w:rsidRPr="00532398">
              <w:rPr>
                <w:sz w:val="20"/>
                <w:szCs w:val="20"/>
              </w:rPr>
              <w:instrText xml:space="preserve"> NUMPAGES  </w:instrText>
            </w:r>
            <w:r w:rsidRPr="00532398">
              <w:rPr>
                <w:sz w:val="20"/>
                <w:szCs w:val="20"/>
              </w:rPr>
              <w:fldChar w:fldCharType="separate"/>
            </w:r>
            <w:r>
              <w:rPr>
                <w:noProof/>
                <w:sz w:val="20"/>
                <w:szCs w:val="20"/>
              </w:rPr>
              <w:t>5</w:t>
            </w:r>
            <w:r w:rsidRPr="00532398">
              <w:rPr>
                <w:noProof/>
                <w:sz w:val="20"/>
                <w:szCs w:val="20"/>
              </w:rPr>
              <w:fldChar w:fldCharType="end"/>
            </w:r>
          </w:p>
        </w:sdtContent>
      </w:sdt>
    </w:sdtContent>
  </w:sdt>
  <w:p w14:paraId="4A6DCF0B" w14:textId="77777777" w:rsidR="005931E7" w:rsidRDefault="005931E7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A8133E2" w14:textId="77777777" w:rsidR="005931E7" w:rsidRDefault="005931E7" w:rsidP="00FD5967">
    <w:pPr>
      <w:pStyle w:val="Footer"/>
    </w:pPr>
  </w:p>
  <w:p w14:paraId="26CEB6C7" w14:textId="77777777" w:rsidR="005931E7" w:rsidRDefault="005931E7"/>
  <w:p w14:paraId="5600658E" w14:textId="77777777" w:rsidR="005931E7" w:rsidRDefault="005931E7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5109298" w14:textId="77777777" w:rsidR="003866EB" w:rsidRDefault="003866EB" w:rsidP="00FD5967">
      <w:r>
        <w:separator/>
      </w:r>
    </w:p>
  </w:footnote>
  <w:footnote w:type="continuationSeparator" w:id="0">
    <w:p w14:paraId="72886914" w14:textId="77777777" w:rsidR="003866EB" w:rsidRDefault="003866EB" w:rsidP="00FD5967">
      <w:r>
        <w:continuationSeparator/>
      </w:r>
    </w:p>
  </w:footnote>
  <w:footnote w:type="continuationNotice" w:id="1">
    <w:p w14:paraId="47CCD3C2" w14:textId="77777777" w:rsidR="003866EB" w:rsidRDefault="003866EB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6B135E" w14:textId="77777777" w:rsidR="005931E7" w:rsidRDefault="005931E7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1" w15:restartNumberingAfterBreak="0">
    <w:nsid w:val="01EE44B6"/>
    <w:multiLevelType w:val="hybridMultilevel"/>
    <w:tmpl w:val="020E4466"/>
    <w:lvl w:ilvl="0" w:tplc="040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07527823"/>
    <w:multiLevelType w:val="hybridMultilevel"/>
    <w:tmpl w:val="51F211CA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09E7138C"/>
    <w:multiLevelType w:val="hybridMultilevel"/>
    <w:tmpl w:val="5D923FD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D3F57FB"/>
    <w:multiLevelType w:val="hybridMultilevel"/>
    <w:tmpl w:val="6D4EB8F8"/>
    <w:lvl w:ilvl="0" w:tplc="E3AA8F26">
      <w:start w:val="1"/>
      <w:numFmt w:val="bullet"/>
      <w:pStyle w:val="8Bulletpoints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EFF7B93"/>
    <w:multiLevelType w:val="hybridMultilevel"/>
    <w:tmpl w:val="0FF0C61A"/>
    <w:lvl w:ilvl="0" w:tplc="080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12ED30D8"/>
    <w:multiLevelType w:val="hybridMultilevel"/>
    <w:tmpl w:val="0A70B654"/>
    <w:lvl w:ilvl="0" w:tplc="080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177C265A"/>
    <w:multiLevelType w:val="hybridMultilevel"/>
    <w:tmpl w:val="916E9F8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</w:abstractNum>
  <w:abstractNum w:abstractNumId="8" w15:restartNumberingAfterBreak="0">
    <w:nsid w:val="189D01CF"/>
    <w:multiLevelType w:val="hybridMultilevel"/>
    <w:tmpl w:val="420ACB2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</w:abstractNum>
  <w:abstractNum w:abstractNumId="9" w15:restartNumberingAfterBreak="0">
    <w:nsid w:val="1A782D15"/>
    <w:multiLevelType w:val="hybridMultilevel"/>
    <w:tmpl w:val="7B40CBD8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1F443DBF"/>
    <w:multiLevelType w:val="hybridMultilevel"/>
    <w:tmpl w:val="2196D1EC"/>
    <w:lvl w:ilvl="0" w:tplc="080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202572D5"/>
    <w:multiLevelType w:val="hybridMultilevel"/>
    <w:tmpl w:val="6DE0987E"/>
    <w:lvl w:ilvl="0" w:tplc="040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28E5CE9"/>
    <w:multiLevelType w:val="hybridMultilevel"/>
    <w:tmpl w:val="18FE24D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AF81E20"/>
    <w:multiLevelType w:val="hybridMultilevel"/>
    <w:tmpl w:val="B9127378"/>
    <w:lvl w:ilvl="0" w:tplc="08090003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2CE22391"/>
    <w:multiLevelType w:val="hybridMultilevel"/>
    <w:tmpl w:val="6922A6C6"/>
    <w:lvl w:ilvl="0" w:tplc="040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</w:abstractNum>
  <w:abstractNum w:abstractNumId="15" w15:restartNumberingAfterBreak="0">
    <w:nsid w:val="2CF14C8E"/>
    <w:multiLevelType w:val="hybridMultilevel"/>
    <w:tmpl w:val="376A6072"/>
    <w:lvl w:ilvl="0" w:tplc="08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3D24BEA"/>
    <w:multiLevelType w:val="hybridMultilevel"/>
    <w:tmpl w:val="E5D6DEE8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5541D7E"/>
    <w:multiLevelType w:val="hybridMultilevel"/>
    <w:tmpl w:val="35FC7030"/>
    <w:lvl w:ilvl="0" w:tplc="080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" w15:restartNumberingAfterBreak="0">
    <w:nsid w:val="36E35735"/>
    <w:multiLevelType w:val="hybridMultilevel"/>
    <w:tmpl w:val="9F3E88BC"/>
    <w:lvl w:ilvl="0" w:tplc="08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82638A4"/>
    <w:multiLevelType w:val="hybridMultilevel"/>
    <w:tmpl w:val="313AE510"/>
    <w:lvl w:ilvl="0" w:tplc="040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cs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cs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cs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cs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cs="Wingdings" w:hint="default"/>
      </w:rPr>
    </w:lvl>
  </w:abstractNum>
  <w:abstractNum w:abstractNumId="20" w15:restartNumberingAfterBreak="0">
    <w:nsid w:val="39355661"/>
    <w:multiLevelType w:val="hybridMultilevel"/>
    <w:tmpl w:val="3F1EBD52"/>
    <w:lvl w:ilvl="0" w:tplc="07A213A2">
      <w:start w:val="1"/>
      <w:numFmt w:val="decimal"/>
      <w:pStyle w:val="9Numberpoints"/>
      <w:lvlText w:val="%1 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ECC4EE2"/>
    <w:multiLevelType w:val="hybridMultilevel"/>
    <w:tmpl w:val="DC962872"/>
    <w:lvl w:ilvl="0" w:tplc="08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0E42C56"/>
    <w:multiLevelType w:val="hybridMultilevel"/>
    <w:tmpl w:val="40602E0E"/>
    <w:lvl w:ilvl="0" w:tplc="040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3" w15:restartNumberingAfterBreak="0">
    <w:nsid w:val="41BC7D9D"/>
    <w:multiLevelType w:val="hybridMultilevel"/>
    <w:tmpl w:val="809438C0"/>
    <w:lvl w:ilvl="0" w:tplc="040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4" w15:restartNumberingAfterBreak="0">
    <w:nsid w:val="43F14434"/>
    <w:multiLevelType w:val="hybridMultilevel"/>
    <w:tmpl w:val="7AA699BA"/>
    <w:lvl w:ilvl="0" w:tplc="040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</w:abstractNum>
  <w:abstractNum w:abstractNumId="25" w15:restartNumberingAfterBreak="0">
    <w:nsid w:val="48970E25"/>
    <w:multiLevelType w:val="hybridMultilevel"/>
    <w:tmpl w:val="AFD85C9C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</w:abstractNum>
  <w:abstractNum w:abstractNumId="26" w15:restartNumberingAfterBreak="0">
    <w:nsid w:val="506D1F48"/>
    <w:multiLevelType w:val="hybridMultilevel"/>
    <w:tmpl w:val="AB9893B8"/>
    <w:lvl w:ilvl="0" w:tplc="040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7" w15:restartNumberingAfterBreak="0">
    <w:nsid w:val="58655197"/>
    <w:multiLevelType w:val="hybridMultilevel"/>
    <w:tmpl w:val="9A44C15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8E34501"/>
    <w:multiLevelType w:val="hybridMultilevel"/>
    <w:tmpl w:val="F34C4128"/>
    <w:lvl w:ilvl="0" w:tplc="080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9" w15:restartNumberingAfterBreak="0">
    <w:nsid w:val="5B3549BC"/>
    <w:multiLevelType w:val="hybridMultilevel"/>
    <w:tmpl w:val="0658DE2A"/>
    <w:lvl w:ilvl="0" w:tplc="080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0" w15:restartNumberingAfterBreak="0">
    <w:nsid w:val="5DBD6175"/>
    <w:multiLevelType w:val="hybridMultilevel"/>
    <w:tmpl w:val="1518ABCA"/>
    <w:lvl w:ilvl="0" w:tplc="080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F19194D"/>
    <w:multiLevelType w:val="hybridMultilevel"/>
    <w:tmpl w:val="AEB0087A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</w:abstractNum>
  <w:abstractNum w:abstractNumId="32" w15:restartNumberingAfterBreak="0">
    <w:nsid w:val="62355CBF"/>
    <w:multiLevelType w:val="hybridMultilevel"/>
    <w:tmpl w:val="AEB4B92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2BA3D9F"/>
    <w:multiLevelType w:val="hybridMultilevel"/>
    <w:tmpl w:val="8B1E77B8"/>
    <w:lvl w:ilvl="0" w:tplc="08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337783D"/>
    <w:multiLevelType w:val="hybridMultilevel"/>
    <w:tmpl w:val="3C944C44"/>
    <w:lvl w:ilvl="0" w:tplc="A208B8D8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64584237"/>
    <w:multiLevelType w:val="hybridMultilevel"/>
    <w:tmpl w:val="E2125C68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86C4DFB"/>
    <w:multiLevelType w:val="hybridMultilevel"/>
    <w:tmpl w:val="BF86160A"/>
    <w:lvl w:ilvl="0" w:tplc="08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8EE4A64"/>
    <w:multiLevelType w:val="hybridMultilevel"/>
    <w:tmpl w:val="421A2DC8"/>
    <w:lvl w:ilvl="0" w:tplc="040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</w:abstractNum>
  <w:abstractNum w:abstractNumId="38" w15:restartNumberingAfterBreak="0">
    <w:nsid w:val="6A7D0704"/>
    <w:multiLevelType w:val="hybridMultilevel"/>
    <w:tmpl w:val="AA78374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6BCC385C"/>
    <w:multiLevelType w:val="hybridMultilevel"/>
    <w:tmpl w:val="DADEF1AE"/>
    <w:lvl w:ilvl="0" w:tplc="040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0" w15:restartNumberingAfterBreak="0">
    <w:nsid w:val="6C3E4CD6"/>
    <w:multiLevelType w:val="hybridMultilevel"/>
    <w:tmpl w:val="6E5ADE56"/>
    <w:lvl w:ilvl="0" w:tplc="040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1" w15:restartNumberingAfterBreak="0">
    <w:nsid w:val="6C7B0BF3"/>
    <w:multiLevelType w:val="hybridMultilevel"/>
    <w:tmpl w:val="1E26235A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2" w15:restartNumberingAfterBreak="0">
    <w:nsid w:val="7274195E"/>
    <w:multiLevelType w:val="hybridMultilevel"/>
    <w:tmpl w:val="E102C04A"/>
    <w:lvl w:ilvl="0" w:tplc="040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3" w15:restartNumberingAfterBreak="0">
    <w:nsid w:val="73E30B40"/>
    <w:multiLevelType w:val="hybridMultilevel"/>
    <w:tmpl w:val="6BA0377E"/>
    <w:lvl w:ilvl="0" w:tplc="08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81A42A7"/>
    <w:multiLevelType w:val="hybridMultilevel"/>
    <w:tmpl w:val="7B84DE2A"/>
    <w:lvl w:ilvl="0" w:tplc="080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5" w15:restartNumberingAfterBreak="0">
    <w:nsid w:val="7B220D36"/>
    <w:multiLevelType w:val="hybridMultilevel"/>
    <w:tmpl w:val="87566666"/>
    <w:lvl w:ilvl="0" w:tplc="08090003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6" w15:restartNumberingAfterBreak="0">
    <w:nsid w:val="7E2643C4"/>
    <w:multiLevelType w:val="hybridMultilevel"/>
    <w:tmpl w:val="FE06DE54"/>
    <w:lvl w:ilvl="0" w:tplc="08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7EAA1E79"/>
    <w:multiLevelType w:val="hybridMultilevel"/>
    <w:tmpl w:val="756871D0"/>
    <w:lvl w:ilvl="0" w:tplc="040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</w:abstractNum>
  <w:abstractNum w:abstractNumId="48" w15:restartNumberingAfterBreak="0">
    <w:nsid w:val="7FA07D10"/>
    <w:multiLevelType w:val="hybridMultilevel"/>
    <w:tmpl w:val="09DC8AC4"/>
    <w:lvl w:ilvl="0" w:tplc="040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1282152442">
    <w:abstractNumId w:val="41"/>
  </w:num>
  <w:num w:numId="2" w16cid:durableId="215508378">
    <w:abstractNumId w:val="16"/>
  </w:num>
  <w:num w:numId="3" w16cid:durableId="1013805260">
    <w:abstractNumId w:val="48"/>
  </w:num>
  <w:num w:numId="4" w16cid:durableId="412432694">
    <w:abstractNumId w:val="4"/>
  </w:num>
  <w:num w:numId="5" w16cid:durableId="863905296">
    <w:abstractNumId w:val="20"/>
  </w:num>
  <w:num w:numId="6" w16cid:durableId="1798065406">
    <w:abstractNumId w:val="9"/>
  </w:num>
  <w:num w:numId="7" w16cid:durableId="650793806">
    <w:abstractNumId w:val="34"/>
  </w:num>
  <w:num w:numId="8" w16cid:durableId="559755123">
    <w:abstractNumId w:val="28"/>
  </w:num>
  <w:num w:numId="9" w16cid:durableId="1903178806">
    <w:abstractNumId w:val="10"/>
  </w:num>
  <w:num w:numId="10" w16cid:durableId="423647330">
    <w:abstractNumId w:val="6"/>
  </w:num>
  <w:num w:numId="11" w16cid:durableId="1076710271">
    <w:abstractNumId w:val="5"/>
  </w:num>
  <w:num w:numId="12" w16cid:durableId="2048795006">
    <w:abstractNumId w:val="29"/>
  </w:num>
  <w:num w:numId="13" w16cid:durableId="932013881">
    <w:abstractNumId w:val="17"/>
  </w:num>
  <w:num w:numId="14" w16cid:durableId="4138377">
    <w:abstractNumId w:val="15"/>
  </w:num>
  <w:num w:numId="15" w16cid:durableId="1847211716">
    <w:abstractNumId w:val="2"/>
  </w:num>
  <w:num w:numId="16" w16cid:durableId="234322569">
    <w:abstractNumId w:val="7"/>
  </w:num>
  <w:num w:numId="17" w16cid:durableId="731120825">
    <w:abstractNumId w:val="35"/>
  </w:num>
  <w:num w:numId="18" w16cid:durableId="1761757005">
    <w:abstractNumId w:val="27"/>
  </w:num>
  <w:num w:numId="19" w16cid:durableId="853690173">
    <w:abstractNumId w:val="19"/>
  </w:num>
  <w:num w:numId="20" w16cid:durableId="1557813475">
    <w:abstractNumId w:val="11"/>
  </w:num>
  <w:num w:numId="21" w16cid:durableId="1362126199">
    <w:abstractNumId w:val="14"/>
  </w:num>
  <w:num w:numId="22" w16cid:durableId="1244416571">
    <w:abstractNumId w:val="24"/>
  </w:num>
  <w:num w:numId="23" w16cid:durableId="617957352">
    <w:abstractNumId w:val="40"/>
  </w:num>
  <w:num w:numId="24" w16cid:durableId="1147473186">
    <w:abstractNumId w:val="13"/>
  </w:num>
  <w:num w:numId="25" w16cid:durableId="215048397">
    <w:abstractNumId w:val="1"/>
  </w:num>
  <w:num w:numId="26" w16cid:durableId="908271498">
    <w:abstractNumId w:val="8"/>
  </w:num>
  <w:num w:numId="27" w16cid:durableId="540943268">
    <w:abstractNumId w:val="26"/>
  </w:num>
  <w:num w:numId="28" w16cid:durableId="583339758">
    <w:abstractNumId w:val="25"/>
  </w:num>
  <w:num w:numId="29" w16cid:durableId="848643592">
    <w:abstractNumId w:val="23"/>
  </w:num>
  <w:num w:numId="30" w16cid:durableId="1686127609">
    <w:abstractNumId w:val="31"/>
  </w:num>
  <w:num w:numId="31" w16cid:durableId="539054692">
    <w:abstractNumId w:val="47"/>
  </w:num>
  <w:num w:numId="32" w16cid:durableId="1897734873">
    <w:abstractNumId w:val="37"/>
  </w:num>
  <w:num w:numId="33" w16cid:durableId="171191261">
    <w:abstractNumId w:val="45"/>
  </w:num>
  <w:num w:numId="34" w16cid:durableId="1427459574">
    <w:abstractNumId w:val="42"/>
  </w:num>
  <w:num w:numId="35" w16cid:durableId="827525414">
    <w:abstractNumId w:val="22"/>
  </w:num>
  <w:num w:numId="36" w16cid:durableId="521363775">
    <w:abstractNumId w:val="39"/>
  </w:num>
  <w:num w:numId="37" w16cid:durableId="586154797">
    <w:abstractNumId w:val="30"/>
  </w:num>
  <w:num w:numId="38" w16cid:durableId="1444300685">
    <w:abstractNumId w:val="3"/>
  </w:num>
  <w:num w:numId="39" w16cid:durableId="2031837268">
    <w:abstractNumId w:val="32"/>
  </w:num>
  <w:num w:numId="40" w16cid:durableId="2123987772">
    <w:abstractNumId w:val="21"/>
  </w:num>
  <w:num w:numId="41" w16cid:durableId="917136846">
    <w:abstractNumId w:val="12"/>
  </w:num>
  <w:num w:numId="42" w16cid:durableId="1112015979">
    <w:abstractNumId w:val="43"/>
  </w:num>
  <w:num w:numId="43" w16cid:durableId="134030294">
    <w:abstractNumId w:val="38"/>
  </w:num>
  <w:num w:numId="44" w16cid:durableId="179586496">
    <w:abstractNumId w:val="33"/>
  </w:num>
  <w:num w:numId="45" w16cid:durableId="1571575863">
    <w:abstractNumId w:val="18"/>
  </w:num>
  <w:num w:numId="46" w16cid:durableId="949513136">
    <w:abstractNumId w:val="46"/>
  </w:num>
  <w:num w:numId="47" w16cid:durableId="130250431">
    <w:abstractNumId w:val="36"/>
  </w:num>
  <w:num w:numId="48" w16cid:durableId="850992372">
    <w:abstractNumId w:val="44"/>
  </w:num>
  <w:numIdMacAtCleanup w:val="1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embedSystemFonts/>
  <w:proofState w:spelling="clean" w:grammar="clean"/>
  <w:attachedTemplate r:id="rId1"/>
  <w:defaultTabStop w:val="720"/>
  <w:doNotHyphenateCaps/>
  <w:displayHorizontalDrawingGridEvery w:val="0"/>
  <w:displayVerticalDrawingGridEvery w:val="0"/>
  <w:doNotUseMarginsForDrawingGridOrigin/>
  <w:noPunctuationKerning/>
  <w:characterSpacingControl w:val="doNotCompress"/>
  <w:doNotValidateAgainstSchema/>
  <w:doNotDemarcateInvalidXml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E6ECD"/>
    <w:rsid w:val="00000210"/>
    <w:rsid w:val="00000CB4"/>
    <w:rsid w:val="000012DF"/>
    <w:rsid w:val="00001C81"/>
    <w:rsid w:val="000021B9"/>
    <w:rsid w:val="00002D44"/>
    <w:rsid w:val="00004A58"/>
    <w:rsid w:val="00004FBA"/>
    <w:rsid w:val="00005916"/>
    <w:rsid w:val="00006AC2"/>
    <w:rsid w:val="00007195"/>
    <w:rsid w:val="00010023"/>
    <w:rsid w:val="0001272E"/>
    <w:rsid w:val="00013814"/>
    <w:rsid w:val="00014097"/>
    <w:rsid w:val="00015B3C"/>
    <w:rsid w:val="00015DA0"/>
    <w:rsid w:val="00017985"/>
    <w:rsid w:val="0002311E"/>
    <w:rsid w:val="000234D8"/>
    <w:rsid w:val="000257BA"/>
    <w:rsid w:val="0002626C"/>
    <w:rsid w:val="00026705"/>
    <w:rsid w:val="000274F6"/>
    <w:rsid w:val="00030597"/>
    <w:rsid w:val="00031368"/>
    <w:rsid w:val="00032DFD"/>
    <w:rsid w:val="00032E01"/>
    <w:rsid w:val="00033495"/>
    <w:rsid w:val="00034663"/>
    <w:rsid w:val="0003480D"/>
    <w:rsid w:val="00034911"/>
    <w:rsid w:val="00041DC9"/>
    <w:rsid w:val="000429AB"/>
    <w:rsid w:val="000437FF"/>
    <w:rsid w:val="00046ED9"/>
    <w:rsid w:val="00047C42"/>
    <w:rsid w:val="00047CD7"/>
    <w:rsid w:val="000510AE"/>
    <w:rsid w:val="000525C3"/>
    <w:rsid w:val="00053791"/>
    <w:rsid w:val="000555CF"/>
    <w:rsid w:val="000559AB"/>
    <w:rsid w:val="00056E54"/>
    <w:rsid w:val="0006124D"/>
    <w:rsid w:val="000627FE"/>
    <w:rsid w:val="0006286D"/>
    <w:rsid w:val="0006367A"/>
    <w:rsid w:val="00063AE4"/>
    <w:rsid w:val="0006710E"/>
    <w:rsid w:val="00067DFE"/>
    <w:rsid w:val="00070F5F"/>
    <w:rsid w:val="00072D0D"/>
    <w:rsid w:val="00073267"/>
    <w:rsid w:val="000753B6"/>
    <w:rsid w:val="000753BE"/>
    <w:rsid w:val="000761AE"/>
    <w:rsid w:val="00076584"/>
    <w:rsid w:val="00076E80"/>
    <w:rsid w:val="000772EE"/>
    <w:rsid w:val="00077EF8"/>
    <w:rsid w:val="0008200B"/>
    <w:rsid w:val="00082BA9"/>
    <w:rsid w:val="000836AF"/>
    <w:rsid w:val="000850A0"/>
    <w:rsid w:val="00087E25"/>
    <w:rsid w:val="00090BF3"/>
    <w:rsid w:val="00091ABE"/>
    <w:rsid w:val="00092298"/>
    <w:rsid w:val="00094039"/>
    <w:rsid w:val="00094245"/>
    <w:rsid w:val="00094433"/>
    <w:rsid w:val="00095B6F"/>
    <w:rsid w:val="00097B80"/>
    <w:rsid w:val="000A0409"/>
    <w:rsid w:val="000A114F"/>
    <w:rsid w:val="000A1225"/>
    <w:rsid w:val="000A1923"/>
    <w:rsid w:val="000A27D4"/>
    <w:rsid w:val="000A2B04"/>
    <w:rsid w:val="000A310C"/>
    <w:rsid w:val="000A4593"/>
    <w:rsid w:val="000A4703"/>
    <w:rsid w:val="000A5091"/>
    <w:rsid w:val="000A6134"/>
    <w:rsid w:val="000A61ED"/>
    <w:rsid w:val="000B0871"/>
    <w:rsid w:val="000B14E9"/>
    <w:rsid w:val="000B2C09"/>
    <w:rsid w:val="000B31C1"/>
    <w:rsid w:val="000B3518"/>
    <w:rsid w:val="000B4B63"/>
    <w:rsid w:val="000C0067"/>
    <w:rsid w:val="000C0FB1"/>
    <w:rsid w:val="000C58A8"/>
    <w:rsid w:val="000C6536"/>
    <w:rsid w:val="000C76F6"/>
    <w:rsid w:val="000D1031"/>
    <w:rsid w:val="000D30E6"/>
    <w:rsid w:val="000D4E92"/>
    <w:rsid w:val="000D5577"/>
    <w:rsid w:val="000D58F6"/>
    <w:rsid w:val="000D6866"/>
    <w:rsid w:val="000E229F"/>
    <w:rsid w:val="000E38F7"/>
    <w:rsid w:val="000E3C83"/>
    <w:rsid w:val="000E5D78"/>
    <w:rsid w:val="000E734B"/>
    <w:rsid w:val="000F1E80"/>
    <w:rsid w:val="000F2BEC"/>
    <w:rsid w:val="000F40B8"/>
    <w:rsid w:val="000F64EF"/>
    <w:rsid w:val="000F7492"/>
    <w:rsid w:val="00100AFF"/>
    <w:rsid w:val="0010117C"/>
    <w:rsid w:val="0010215B"/>
    <w:rsid w:val="00103DC9"/>
    <w:rsid w:val="00104104"/>
    <w:rsid w:val="00104403"/>
    <w:rsid w:val="00105EF7"/>
    <w:rsid w:val="00107212"/>
    <w:rsid w:val="0010736D"/>
    <w:rsid w:val="00110499"/>
    <w:rsid w:val="0011386B"/>
    <w:rsid w:val="00113D5D"/>
    <w:rsid w:val="00113EDF"/>
    <w:rsid w:val="00115419"/>
    <w:rsid w:val="00120318"/>
    <w:rsid w:val="001205B9"/>
    <w:rsid w:val="001207A8"/>
    <w:rsid w:val="001218BA"/>
    <w:rsid w:val="00123017"/>
    <w:rsid w:val="00124491"/>
    <w:rsid w:val="00125D0B"/>
    <w:rsid w:val="00127478"/>
    <w:rsid w:val="001275B2"/>
    <w:rsid w:val="00130021"/>
    <w:rsid w:val="00132467"/>
    <w:rsid w:val="0013672F"/>
    <w:rsid w:val="00137AAB"/>
    <w:rsid w:val="001401D1"/>
    <w:rsid w:val="00140883"/>
    <w:rsid w:val="00141831"/>
    <w:rsid w:val="00141FF6"/>
    <w:rsid w:val="00142716"/>
    <w:rsid w:val="001437FA"/>
    <w:rsid w:val="00143841"/>
    <w:rsid w:val="00143BD5"/>
    <w:rsid w:val="001445CF"/>
    <w:rsid w:val="00145BD5"/>
    <w:rsid w:val="00150B12"/>
    <w:rsid w:val="00152BB6"/>
    <w:rsid w:val="00152EE0"/>
    <w:rsid w:val="00153CDC"/>
    <w:rsid w:val="001540C0"/>
    <w:rsid w:val="00154C22"/>
    <w:rsid w:val="00154F00"/>
    <w:rsid w:val="00155136"/>
    <w:rsid w:val="00155CA0"/>
    <w:rsid w:val="001566F0"/>
    <w:rsid w:val="00160115"/>
    <w:rsid w:val="0016162E"/>
    <w:rsid w:val="001629C3"/>
    <w:rsid w:val="001635DA"/>
    <w:rsid w:val="00164C3D"/>
    <w:rsid w:val="00164D39"/>
    <w:rsid w:val="00165465"/>
    <w:rsid w:val="00165506"/>
    <w:rsid w:val="00166165"/>
    <w:rsid w:val="001661F5"/>
    <w:rsid w:val="00166785"/>
    <w:rsid w:val="001712A2"/>
    <w:rsid w:val="00171CF1"/>
    <w:rsid w:val="00172E4A"/>
    <w:rsid w:val="001740F7"/>
    <w:rsid w:val="00176018"/>
    <w:rsid w:val="00177422"/>
    <w:rsid w:val="001823A8"/>
    <w:rsid w:val="0018582D"/>
    <w:rsid w:val="001901F5"/>
    <w:rsid w:val="001905B1"/>
    <w:rsid w:val="00191466"/>
    <w:rsid w:val="00191663"/>
    <w:rsid w:val="00191F13"/>
    <w:rsid w:val="00193244"/>
    <w:rsid w:val="001941E9"/>
    <w:rsid w:val="001946F4"/>
    <w:rsid w:val="00196AF5"/>
    <w:rsid w:val="00197F1C"/>
    <w:rsid w:val="001A37EC"/>
    <w:rsid w:val="001A3F0D"/>
    <w:rsid w:val="001A4A9B"/>
    <w:rsid w:val="001B0FB3"/>
    <w:rsid w:val="001B121B"/>
    <w:rsid w:val="001B5917"/>
    <w:rsid w:val="001B65ED"/>
    <w:rsid w:val="001C0287"/>
    <w:rsid w:val="001C0DEB"/>
    <w:rsid w:val="001C2CC6"/>
    <w:rsid w:val="001C4477"/>
    <w:rsid w:val="001C6080"/>
    <w:rsid w:val="001C7351"/>
    <w:rsid w:val="001C7D4B"/>
    <w:rsid w:val="001D002D"/>
    <w:rsid w:val="001D2650"/>
    <w:rsid w:val="001D4FB4"/>
    <w:rsid w:val="001D54A9"/>
    <w:rsid w:val="001E033C"/>
    <w:rsid w:val="001E093C"/>
    <w:rsid w:val="001E2263"/>
    <w:rsid w:val="001E27B1"/>
    <w:rsid w:val="001E2B5D"/>
    <w:rsid w:val="001F107E"/>
    <w:rsid w:val="001F14A0"/>
    <w:rsid w:val="001F14EF"/>
    <w:rsid w:val="001F152C"/>
    <w:rsid w:val="001F64B3"/>
    <w:rsid w:val="0020077E"/>
    <w:rsid w:val="00200A97"/>
    <w:rsid w:val="00200EB0"/>
    <w:rsid w:val="00204B55"/>
    <w:rsid w:val="00204DBD"/>
    <w:rsid w:val="00205B31"/>
    <w:rsid w:val="002101E7"/>
    <w:rsid w:val="00212925"/>
    <w:rsid w:val="0021451C"/>
    <w:rsid w:val="00214D00"/>
    <w:rsid w:val="002163B2"/>
    <w:rsid w:val="00216A94"/>
    <w:rsid w:val="002177BF"/>
    <w:rsid w:val="0021798D"/>
    <w:rsid w:val="00217C92"/>
    <w:rsid w:val="00221849"/>
    <w:rsid w:val="00221873"/>
    <w:rsid w:val="00221E4C"/>
    <w:rsid w:val="00222C51"/>
    <w:rsid w:val="00222D50"/>
    <w:rsid w:val="00224C50"/>
    <w:rsid w:val="002258A4"/>
    <w:rsid w:val="002259A0"/>
    <w:rsid w:val="002272D5"/>
    <w:rsid w:val="00227585"/>
    <w:rsid w:val="00230FAD"/>
    <w:rsid w:val="0023118A"/>
    <w:rsid w:val="00231501"/>
    <w:rsid w:val="002316BC"/>
    <w:rsid w:val="00231E41"/>
    <w:rsid w:val="00232953"/>
    <w:rsid w:val="002406B3"/>
    <w:rsid w:val="002420C3"/>
    <w:rsid w:val="002426CB"/>
    <w:rsid w:val="00243240"/>
    <w:rsid w:val="0024329C"/>
    <w:rsid w:val="0024467C"/>
    <w:rsid w:val="00244901"/>
    <w:rsid w:val="0024687C"/>
    <w:rsid w:val="00247347"/>
    <w:rsid w:val="002478FB"/>
    <w:rsid w:val="0025063A"/>
    <w:rsid w:val="00250734"/>
    <w:rsid w:val="002508E2"/>
    <w:rsid w:val="00250F44"/>
    <w:rsid w:val="00251F07"/>
    <w:rsid w:val="00251FC0"/>
    <w:rsid w:val="00252741"/>
    <w:rsid w:val="002529E6"/>
    <w:rsid w:val="00252FD8"/>
    <w:rsid w:val="002540AD"/>
    <w:rsid w:val="00254EE1"/>
    <w:rsid w:val="002555FF"/>
    <w:rsid w:val="00257121"/>
    <w:rsid w:val="00257FA2"/>
    <w:rsid w:val="00261027"/>
    <w:rsid w:val="00265AC4"/>
    <w:rsid w:val="002671A1"/>
    <w:rsid w:val="0027179B"/>
    <w:rsid w:val="00274C91"/>
    <w:rsid w:val="00275101"/>
    <w:rsid w:val="002764E6"/>
    <w:rsid w:val="00276912"/>
    <w:rsid w:val="002779D6"/>
    <w:rsid w:val="00277D9D"/>
    <w:rsid w:val="002807F1"/>
    <w:rsid w:val="00282398"/>
    <w:rsid w:val="002824E4"/>
    <w:rsid w:val="00282A2E"/>
    <w:rsid w:val="00283438"/>
    <w:rsid w:val="00285122"/>
    <w:rsid w:val="00287360"/>
    <w:rsid w:val="0029031E"/>
    <w:rsid w:val="002912BB"/>
    <w:rsid w:val="00291BB0"/>
    <w:rsid w:val="00293C63"/>
    <w:rsid w:val="0029443A"/>
    <w:rsid w:val="00295C09"/>
    <w:rsid w:val="00296227"/>
    <w:rsid w:val="002A1FAD"/>
    <w:rsid w:val="002A23FF"/>
    <w:rsid w:val="002A28C6"/>
    <w:rsid w:val="002A4433"/>
    <w:rsid w:val="002A7321"/>
    <w:rsid w:val="002B0C02"/>
    <w:rsid w:val="002B29E5"/>
    <w:rsid w:val="002B3AD4"/>
    <w:rsid w:val="002B46D8"/>
    <w:rsid w:val="002B4936"/>
    <w:rsid w:val="002B5D44"/>
    <w:rsid w:val="002C0964"/>
    <w:rsid w:val="002C0FF9"/>
    <w:rsid w:val="002C1A8D"/>
    <w:rsid w:val="002C21BD"/>
    <w:rsid w:val="002C3917"/>
    <w:rsid w:val="002C5291"/>
    <w:rsid w:val="002C52D5"/>
    <w:rsid w:val="002D014C"/>
    <w:rsid w:val="002D151D"/>
    <w:rsid w:val="002D190E"/>
    <w:rsid w:val="002D2100"/>
    <w:rsid w:val="002D2149"/>
    <w:rsid w:val="002D2227"/>
    <w:rsid w:val="002D2B9F"/>
    <w:rsid w:val="002D60A1"/>
    <w:rsid w:val="002D6BC6"/>
    <w:rsid w:val="002E0052"/>
    <w:rsid w:val="002E021C"/>
    <w:rsid w:val="002E0592"/>
    <w:rsid w:val="002E2726"/>
    <w:rsid w:val="002E35E7"/>
    <w:rsid w:val="002E3CEE"/>
    <w:rsid w:val="002E3EC9"/>
    <w:rsid w:val="002E45D1"/>
    <w:rsid w:val="002E4A6F"/>
    <w:rsid w:val="002E4E0C"/>
    <w:rsid w:val="002E5572"/>
    <w:rsid w:val="002E5B4B"/>
    <w:rsid w:val="002F0973"/>
    <w:rsid w:val="002F2B05"/>
    <w:rsid w:val="002F2FEC"/>
    <w:rsid w:val="002F3A9C"/>
    <w:rsid w:val="002F3BE2"/>
    <w:rsid w:val="002F6750"/>
    <w:rsid w:val="002F7588"/>
    <w:rsid w:val="002F7C13"/>
    <w:rsid w:val="00300C35"/>
    <w:rsid w:val="00300D8E"/>
    <w:rsid w:val="003013A6"/>
    <w:rsid w:val="00304D8B"/>
    <w:rsid w:val="00304FE6"/>
    <w:rsid w:val="0030630D"/>
    <w:rsid w:val="00307F02"/>
    <w:rsid w:val="00312110"/>
    <w:rsid w:val="003122FD"/>
    <w:rsid w:val="0031239A"/>
    <w:rsid w:val="00316292"/>
    <w:rsid w:val="003178CF"/>
    <w:rsid w:val="00317AAC"/>
    <w:rsid w:val="00317C8E"/>
    <w:rsid w:val="003200D3"/>
    <w:rsid w:val="00320402"/>
    <w:rsid w:val="00320D10"/>
    <w:rsid w:val="003210B5"/>
    <w:rsid w:val="00321682"/>
    <w:rsid w:val="00323370"/>
    <w:rsid w:val="003234E2"/>
    <w:rsid w:val="00325932"/>
    <w:rsid w:val="00327D85"/>
    <w:rsid w:val="00327E93"/>
    <w:rsid w:val="00330FDD"/>
    <w:rsid w:val="0033156F"/>
    <w:rsid w:val="00331D8F"/>
    <w:rsid w:val="003336A8"/>
    <w:rsid w:val="0033490D"/>
    <w:rsid w:val="003362B8"/>
    <w:rsid w:val="00340D55"/>
    <w:rsid w:val="00341006"/>
    <w:rsid w:val="003416AE"/>
    <w:rsid w:val="003423FF"/>
    <w:rsid w:val="003452CD"/>
    <w:rsid w:val="00346720"/>
    <w:rsid w:val="0034756A"/>
    <w:rsid w:val="00347A97"/>
    <w:rsid w:val="00350092"/>
    <w:rsid w:val="0035099B"/>
    <w:rsid w:val="00352482"/>
    <w:rsid w:val="00353685"/>
    <w:rsid w:val="00354C8C"/>
    <w:rsid w:val="00355718"/>
    <w:rsid w:val="003560F5"/>
    <w:rsid w:val="00357043"/>
    <w:rsid w:val="00360E72"/>
    <w:rsid w:val="00362FC5"/>
    <w:rsid w:val="00363A54"/>
    <w:rsid w:val="00363D4E"/>
    <w:rsid w:val="00364642"/>
    <w:rsid w:val="00365000"/>
    <w:rsid w:val="003653CE"/>
    <w:rsid w:val="003655A6"/>
    <w:rsid w:val="00365F7C"/>
    <w:rsid w:val="00366418"/>
    <w:rsid w:val="003672FC"/>
    <w:rsid w:val="0037256F"/>
    <w:rsid w:val="003728F8"/>
    <w:rsid w:val="00372D95"/>
    <w:rsid w:val="00372E43"/>
    <w:rsid w:val="003733BE"/>
    <w:rsid w:val="003743AA"/>
    <w:rsid w:val="00374726"/>
    <w:rsid w:val="003757A9"/>
    <w:rsid w:val="00375D04"/>
    <w:rsid w:val="00376F9C"/>
    <w:rsid w:val="00380EE1"/>
    <w:rsid w:val="00381E5F"/>
    <w:rsid w:val="00382047"/>
    <w:rsid w:val="003831E9"/>
    <w:rsid w:val="00383489"/>
    <w:rsid w:val="00385308"/>
    <w:rsid w:val="003866EB"/>
    <w:rsid w:val="00390805"/>
    <w:rsid w:val="00390A65"/>
    <w:rsid w:val="00392854"/>
    <w:rsid w:val="00393398"/>
    <w:rsid w:val="003A01A3"/>
    <w:rsid w:val="003A1012"/>
    <w:rsid w:val="003A181F"/>
    <w:rsid w:val="003A1BB2"/>
    <w:rsid w:val="003A2551"/>
    <w:rsid w:val="003A3860"/>
    <w:rsid w:val="003A4AED"/>
    <w:rsid w:val="003A4F69"/>
    <w:rsid w:val="003A5F90"/>
    <w:rsid w:val="003A6012"/>
    <w:rsid w:val="003A6C1F"/>
    <w:rsid w:val="003A6E2D"/>
    <w:rsid w:val="003A75CF"/>
    <w:rsid w:val="003B284B"/>
    <w:rsid w:val="003B403E"/>
    <w:rsid w:val="003B4046"/>
    <w:rsid w:val="003B6170"/>
    <w:rsid w:val="003B6CFD"/>
    <w:rsid w:val="003B7283"/>
    <w:rsid w:val="003C114F"/>
    <w:rsid w:val="003C29A2"/>
    <w:rsid w:val="003C67FE"/>
    <w:rsid w:val="003C6C69"/>
    <w:rsid w:val="003C6D5A"/>
    <w:rsid w:val="003C7111"/>
    <w:rsid w:val="003D0657"/>
    <w:rsid w:val="003D0E15"/>
    <w:rsid w:val="003D2DB8"/>
    <w:rsid w:val="003D3208"/>
    <w:rsid w:val="003D4494"/>
    <w:rsid w:val="003D4A6D"/>
    <w:rsid w:val="003E026C"/>
    <w:rsid w:val="003E0C31"/>
    <w:rsid w:val="003E26CB"/>
    <w:rsid w:val="003E2906"/>
    <w:rsid w:val="003E48D7"/>
    <w:rsid w:val="003E5446"/>
    <w:rsid w:val="003E5569"/>
    <w:rsid w:val="003E7594"/>
    <w:rsid w:val="003E7BC1"/>
    <w:rsid w:val="003F0535"/>
    <w:rsid w:val="003F1A76"/>
    <w:rsid w:val="003F1AAC"/>
    <w:rsid w:val="003F1D41"/>
    <w:rsid w:val="003F2F61"/>
    <w:rsid w:val="003F4AA2"/>
    <w:rsid w:val="003F5269"/>
    <w:rsid w:val="003F5C0E"/>
    <w:rsid w:val="003F76A1"/>
    <w:rsid w:val="00400600"/>
    <w:rsid w:val="00402D12"/>
    <w:rsid w:val="00404502"/>
    <w:rsid w:val="00405F13"/>
    <w:rsid w:val="004062A3"/>
    <w:rsid w:val="00406773"/>
    <w:rsid w:val="00406E21"/>
    <w:rsid w:val="004106FC"/>
    <w:rsid w:val="00412735"/>
    <w:rsid w:val="004167F8"/>
    <w:rsid w:val="0041727E"/>
    <w:rsid w:val="004175AD"/>
    <w:rsid w:val="00421F44"/>
    <w:rsid w:val="00422030"/>
    <w:rsid w:val="00422432"/>
    <w:rsid w:val="0042331C"/>
    <w:rsid w:val="004239F6"/>
    <w:rsid w:val="004241BB"/>
    <w:rsid w:val="004242CD"/>
    <w:rsid w:val="00425471"/>
    <w:rsid w:val="0042672F"/>
    <w:rsid w:val="00427FF2"/>
    <w:rsid w:val="004300E2"/>
    <w:rsid w:val="004301B5"/>
    <w:rsid w:val="0043029D"/>
    <w:rsid w:val="00430F92"/>
    <w:rsid w:val="004331F2"/>
    <w:rsid w:val="004349C5"/>
    <w:rsid w:val="00434D41"/>
    <w:rsid w:val="00435C77"/>
    <w:rsid w:val="00436548"/>
    <w:rsid w:val="00436625"/>
    <w:rsid w:val="0043677B"/>
    <w:rsid w:val="00437046"/>
    <w:rsid w:val="00437756"/>
    <w:rsid w:val="00442200"/>
    <w:rsid w:val="00442C8D"/>
    <w:rsid w:val="00444216"/>
    <w:rsid w:val="00447382"/>
    <w:rsid w:val="004505C8"/>
    <w:rsid w:val="00451B49"/>
    <w:rsid w:val="00452988"/>
    <w:rsid w:val="00454F62"/>
    <w:rsid w:val="0045691D"/>
    <w:rsid w:val="00460154"/>
    <w:rsid w:val="00460CB5"/>
    <w:rsid w:val="004635B0"/>
    <w:rsid w:val="004648EA"/>
    <w:rsid w:val="00464EFA"/>
    <w:rsid w:val="00466087"/>
    <w:rsid w:val="00466376"/>
    <w:rsid w:val="00467341"/>
    <w:rsid w:val="00467A2A"/>
    <w:rsid w:val="00467F73"/>
    <w:rsid w:val="004703F5"/>
    <w:rsid w:val="0047085B"/>
    <w:rsid w:val="004773EE"/>
    <w:rsid w:val="00481985"/>
    <w:rsid w:val="004824C0"/>
    <w:rsid w:val="00482F24"/>
    <w:rsid w:val="0048323E"/>
    <w:rsid w:val="0048537F"/>
    <w:rsid w:val="00485E04"/>
    <w:rsid w:val="00486256"/>
    <w:rsid w:val="00486E80"/>
    <w:rsid w:val="004874B6"/>
    <w:rsid w:val="0048796E"/>
    <w:rsid w:val="0049089D"/>
    <w:rsid w:val="00490DE4"/>
    <w:rsid w:val="00491355"/>
    <w:rsid w:val="00491430"/>
    <w:rsid w:val="00497B43"/>
    <w:rsid w:val="004A143B"/>
    <w:rsid w:val="004A2250"/>
    <w:rsid w:val="004A4200"/>
    <w:rsid w:val="004A5593"/>
    <w:rsid w:val="004A5699"/>
    <w:rsid w:val="004A6516"/>
    <w:rsid w:val="004A6C74"/>
    <w:rsid w:val="004A7283"/>
    <w:rsid w:val="004B05B9"/>
    <w:rsid w:val="004B1502"/>
    <w:rsid w:val="004B2574"/>
    <w:rsid w:val="004B723D"/>
    <w:rsid w:val="004B797B"/>
    <w:rsid w:val="004C0B19"/>
    <w:rsid w:val="004C10EA"/>
    <w:rsid w:val="004C205F"/>
    <w:rsid w:val="004C2704"/>
    <w:rsid w:val="004C3668"/>
    <w:rsid w:val="004C389A"/>
    <w:rsid w:val="004C4345"/>
    <w:rsid w:val="004C55DC"/>
    <w:rsid w:val="004C6048"/>
    <w:rsid w:val="004C746C"/>
    <w:rsid w:val="004C78F1"/>
    <w:rsid w:val="004D516D"/>
    <w:rsid w:val="004D6A78"/>
    <w:rsid w:val="004E0161"/>
    <w:rsid w:val="004E0754"/>
    <w:rsid w:val="004E090B"/>
    <w:rsid w:val="004E0BBC"/>
    <w:rsid w:val="004E1570"/>
    <w:rsid w:val="004E2EC6"/>
    <w:rsid w:val="004E317D"/>
    <w:rsid w:val="004E3E8B"/>
    <w:rsid w:val="004E4DA6"/>
    <w:rsid w:val="004E4E88"/>
    <w:rsid w:val="004E59EC"/>
    <w:rsid w:val="004E718E"/>
    <w:rsid w:val="004E7265"/>
    <w:rsid w:val="004E7643"/>
    <w:rsid w:val="004E7735"/>
    <w:rsid w:val="004F0548"/>
    <w:rsid w:val="004F05BD"/>
    <w:rsid w:val="004F0925"/>
    <w:rsid w:val="004F0EB7"/>
    <w:rsid w:val="004F1B4E"/>
    <w:rsid w:val="004F1D8F"/>
    <w:rsid w:val="004F2470"/>
    <w:rsid w:val="004F2E19"/>
    <w:rsid w:val="004F3A6D"/>
    <w:rsid w:val="004F46DE"/>
    <w:rsid w:val="004F4886"/>
    <w:rsid w:val="004F4DAE"/>
    <w:rsid w:val="004F66C8"/>
    <w:rsid w:val="00501D37"/>
    <w:rsid w:val="00502A8D"/>
    <w:rsid w:val="00503E25"/>
    <w:rsid w:val="00504492"/>
    <w:rsid w:val="00511B5D"/>
    <w:rsid w:val="00511F3A"/>
    <w:rsid w:val="005153A1"/>
    <w:rsid w:val="00520A99"/>
    <w:rsid w:val="00520E18"/>
    <w:rsid w:val="00521F77"/>
    <w:rsid w:val="00522EEB"/>
    <w:rsid w:val="00523B1B"/>
    <w:rsid w:val="005258F9"/>
    <w:rsid w:val="00526128"/>
    <w:rsid w:val="005267F8"/>
    <w:rsid w:val="00530227"/>
    <w:rsid w:val="00531CDD"/>
    <w:rsid w:val="00532164"/>
    <w:rsid w:val="00532398"/>
    <w:rsid w:val="0053256F"/>
    <w:rsid w:val="0053390E"/>
    <w:rsid w:val="005374A8"/>
    <w:rsid w:val="005374D5"/>
    <w:rsid w:val="005377EE"/>
    <w:rsid w:val="00540885"/>
    <w:rsid w:val="00540E0C"/>
    <w:rsid w:val="00542A72"/>
    <w:rsid w:val="005445A5"/>
    <w:rsid w:val="00545034"/>
    <w:rsid w:val="0054692D"/>
    <w:rsid w:val="00550679"/>
    <w:rsid w:val="005524D8"/>
    <w:rsid w:val="00552C46"/>
    <w:rsid w:val="00553259"/>
    <w:rsid w:val="00555856"/>
    <w:rsid w:val="00557329"/>
    <w:rsid w:val="005621EF"/>
    <w:rsid w:val="00562EE0"/>
    <w:rsid w:val="00563350"/>
    <w:rsid w:val="00564432"/>
    <w:rsid w:val="005649C6"/>
    <w:rsid w:val="00565278"/>
    <w:rsid w:val="00565B00"/>
    <w:rsid w:val="00566D4F"/>
    <w:rsid w:val="00570D15"/>
    <w:rsid w:val="00571E67"/>
    <w:rsid w:val="0057279E"/>
    <w:rsid w:val="00573068"/>
    <w:rsid w:val="0057393A"/>
    <w:rsid w:val="005779BA"/>
    <w:rsid w:val="005779D4"/>
    <w:rsid w:val="005801E5"/>
    <w:rsid w:val="005836E0"/>
    <w:rsid w:val="005838E1"/>
    <w:rsid w:val="005854EC"/>
    <w:rsid w:val="00586B71"/>
    <w:rsid w:val="005901AC"/>
    <w:rsid w:val="0059173C"/>
    <w:rsid w:val="005931E7"/>
    <w:rsid w:val="00593699"/>
    <w:rsid w:val="00594679"/>
    <w:rsid w:val="005956A4"/>
    <w:rsid w:val="00595747"/>
    <w:rsid w:val="00595AAB"/>
    <w:rsid w:val="00596315"/>
    <w:rsid w:val="00597C16"/>
    <w:rsid w:val="005A11AC"/>
    <w:rsid w:val="005A1A94"/>
    <w:rsid w:val="005A24AA"/>
    <w:rsid w:val="005A3A73"/>
    <w:rsid w:val="005A514D"/>
    <w:rsid w:val="005A52A6"/>
    <w:rsid w:val="005A5640"/>
    <w:rsid w:val="005A6881"/>
    <w:rsid w:val="005A6F54"/>
    <w:rsid w:val="005B035D"/>
    <w:rsid w:val="005B6F16"/>
    <w:rsid w:val="005C0097"/>
    <w:rsid w:val="005C1F89"/>
    <w:rsid w:val="005C26A2"/>
    <w:rsid w:val="005C38BA"/>
    <w:rsid w:val="005C45AA"/>
    <w:rsid w:val="005C4E9E"/>
    <w:rsid w:val="005C5142"/>
    <w:rsid w:val="005C5724"/>
    <w:rsid w:val="005C5CF8"/>
    <w:rsid w:val="005C609B"/>
    <w:rsid w:val="005C628F"/>
    <w:rsid w:val="005C6934"/>
    <w:rsid w:val="005C794C"/>
    <w:rsid w:val="005C7BC5"/>
    <w:rsid w:val="005C7E57"/>
    <w:rsid w:val="005D1AFD"/>
    <w:rsid w:val="005D1DA8"/>
    <w:rsid w:val="005D1E32"/>
    <w:rsid w:val="005D2D6F"/>
    <w:rsid w:val="005D3FC2"/>
    <w:rsid w:val="005D40AF"/>
    <w:rsid w:val="005D514D"/>
    <w:rsid w:val="005D601A"/>
    <w:rsid w:val="005E17A1"/>
    <w:rsid w:val="005E1C7F"/>
    <w:rsid w:val="005E29C0"/>
    <w:rsid w:val="005E34E4"/>
    <w:rsid w:val="005E3951"/>
    <w:rsid w:val="005E3C70"/>
    <w:rsid w:val="005E6007"/>
    <w:rsid w:val="005E6C6A"/>
    <w:rsid w:val="005F0442"/>
    <w:rsid w:val="005F25B9"/>
    <w:rsid w:val="005F2D75"/>
    <w:rsid w:val="005F2F89"/>
    <w:rsid w:val="005F52F5"/>
    <w:rsid w:val="005F7A00"/>
    <w:rsid w:val="006008FE"/>
    <w:rsid w:val="006014B8"/>
    <w:rsid w:val="0060205C"/>
    <w:rsid w:val="00604088"/>
    <w:rsid w:val="00605800"/>
    <w:rsid w:val="00606769"/>
    <w:rsid w:val="00607C65"/>
    <w:rsid w:val="006108B2"/>
    <w:rsid w:val="00611AE7"/>
    <w:rsid w:val="00611DB3"/>
    <w:rsid w:val="00611E61"/>
    <w:rsid w:val="00615930"/>
    <w:rsid w:val="0061608A"/>
    <w:rsid w:val="00620B8B"/>
    <w:rsid w:val="00620D90"/>
    <w:rsid w:val="0062267E"/>
    <w:rsid w:val="00624549"/>
    <w:rsid w:val="0062546D"/>
    <w:rsid w:val="00625AD5"/>
    <w:rsid w:val="006266C1"/>
    <w:rsid w:val="00630191"/>
    <w:rsid w:val="00630B08"/>
    <w:rsid w:val="00631028"/>
    <w:rsid w:val="006359C7"/>
    <w:rsid w:val="0063789D"/>
    <w:rsid w:val="00641129"/>
    <w:rsid w:val="006418A7"/>
    <w:rsid w:val="00641C3E"/>
    <w:rsid w:val="00642302"/>
    <w:rsid w:val="0064276E"/>
    <w:rsid w:val="006427DA"/>
    <w:rsid w:val="00643DE1"/>
    <w:rsid w:val="00644B49"/>
    <w:rsid w:val="00645188"/>
    <w:rsid w:val="00645616"/>
    <w:rsid w:val="00647953"/>
    <w:rsid w:val="00652DC5"/>
    <w:rsid w:val="00653342"/>
    <w:rsid w:val="00653546"/>
    <w:rsid w:val="00655918"/>
    <w:rsid w:val="00655ED4"/>
    <w:rsid w:val="006563DB"/>
    <w:rsid w:val="00656550"/>
    <w:rsid w:val="00661533"/>
    <w:rsid w:val="006615AD"/>
    <w:rsid w:val="00661E08"/>
    <w:rsid w:val="00663114"/>
    <w:rsid w:val="00664784"/>
    <w:rsid w:val="006648A8"/>
    <w:rsid w:val="006648BA"/>
    <w:rsid w:val="00664FB3"/>
    <w:rsid w:val="00665F7C"/>
    <w:rsid w:val="00666B1C"/>
    <w:rsid w:val="00666F7C"/>
    <w:rsid w:val="00667A8F"/>
    <w:rsid w:val="00672551"/>
    <w:rsid w:val="00673615"/>
    <w:rsid w:val="0067392C"/>
    <w:rsid w:val="00673E7C"/>
    <w:rsid w:val="00674374"/>
    <w:rsid w:val="00675BDC"/>
    <w:rsid w:val="00676ADD"/>
    <w:rsid w:val="006771BA"/>
    <w:rsid w:val="006779AF"/>
    <w:rsid w:val="00680552"/>
    <w:rsid w:val="00680F97"/>
    <w:rsid w:val="00681738"/>
    <w:rsid w:val="00681BD3"/>
    <w:rsid w:val="00683144"/>
    <w:rsid w:val="006842B5"/>
    <w:rsid w:val="00684BA1"/>
    <w:rsid w:val="00685EDB"/>
    <w:rsid w:val="00686F2B"/>
    <w:rsid w:val="00692535"/>
    <w:rsid w:val="0069364B"/>
    <w:rsid w:val="006936CA"/>
    <w:rsid w:val="00695041"/>
    <w:rsid w:val="006958FD"/>
    <w:rsid w:val="00695D22"/>
    <w:rsid w:val="00695F58"/>
    <w:rsid w:val="00696425"/>
    <w:rsid w:val="00696F49"/>
    <w:rsid w:val="00697A64"/>
    <w:rsid w:val="006A009B"/>
    <w:rsid w:val="006A02CC"/>
    <w:rsid w:val="006A345B"/>
    <w:rsid w:val="006A3FA8"/>
    <w:rsid w:val="006A5A6B"/>
    <w:rsid w:val="006A6D6E"/>
    <w:rsid w:val="006A6F75"/>
    <w:rsid w:val="006A7954"/>
    <w:rsid w:val="006A7DD7"/>
    <w:rsid w:val="006B0723"/>
    <w:rsid w:val="006B1E47"/>
    <w:rsid w:val="006B24D4"/>
    <w:rsid w:val="006B2B61"/>
    <w:rsid w:val="006B2BEF"/>
    <w:rsid w:val="006B4CA7"/>
    <w:rsid w:val="006B4D6D"/>
    <w:rsid w:val="006B60CD"/>
    <w:rsid w:val="006B664F"/>
    <w:rsid w:val="006B67F4"/>
    <w:rsid w:val="006B7588"/>
    <w:rsid w:val="006B7D5E"/>
    <w:rsid w:val="006C0AD2"/>
    <w:rsid w:val="006C12EF"/>
    <w:rsid w:val="006C18FE"/>
    <w:rsid w:val="006C32CB"/>
    <w:rsid w:val="006C3A73"/>
    <w:rsid w:val="006C6716"/>
    <w:rsid w:val="006C6EC4"/>
    <w:rsid w:val="006C7CD7"/>
    <w:rsid w:val="006D128B"/>
    <w:rsid w:val="006D1AD3"/>
    <w:rsid w:val="006D30D6"/>
    <w:rsid w:val="006D3B2F"/>
    <w:rsid w:val="006D3C8C"/>
    <w:rsid w:val="006D4EF7"/>
    <w:rsid w:val="006D5448"/>
    <w:rsid w:val="006D7625"/>
    <w:rsid w:val="006D7DB1"/>
    <w:rsid w:val="006E0341"/>
    <w:rsid w:val="006E0FC6"/>
    <w:rsid w:val="006E2315"/>
    <w:rsid w:val="006E2F6E"/>
    <w:rsid w:val="006E42BC"/>
    <w:rsid w:val="006E47C9"/>
    <w:rsid w:val="006E4846"/>
    <w:rsid w:val="006E6DA4"/>
    <w:rsid w:val="006E6E4A"/>
    <w:rsid w:val="006E6EA4"/>
    <w:rsid w:val="006E7D92"/>
    <w:rsid w:val="006F0079"/>
    <w:rsid w:val="006F161F"/>
    <w:rsid w:val="006F3461"/>
    <w:rsid w:val="006F4FE6"/>
    <w:rsid w:val="006F5E04"/>
    <w:rsid w:val="006F6030"/>
    <w:rsid w:val="00703BAA"/>
    <w:rsid w:val="007046F8"/>
    <w:rsid w:val="00705F30"/>
    <w:rsid w:val="007067F1"/>
    <w:rsid w:val="00706CF6"/>
    <w:rsid w:val="007076BA"/>
    <w:rsid w:val="0071091A"/>
    <w:rsid w:val="00713586"/>
    <w:rsid w:val="00713CC7"/>
    <w:rsid w:val="00714DA9"/>
    <w:rsid w:val="00715B43"/>
    <w:rsid w:val="00715C9B"/>
    <w:rsid w:val="0071610B"/>
    <w:rsid w:val="007178D7"/>
    <w:rsid w:val="00717C2C"/>
    <w:rsid w:val="00720407"/>
    <w:rsid w:val="00720745"/>
    <w:rsid w:val="007210F6"/>
    <w:rsid w:val="007212C6"/>
    <w:rsid w:val="0072519C"/>
    <w:rsid w:val="00731417"/>
    <w:rsid w:val="0073304F"/>
    <w:rsid w:val="00734662"/>
    <w:rsid w:val="00737881"/>
    <w:rsid w:val="00740890"/>
    <w:rsid w:val="00741A9E"/>
    <w:rsid w:val="0074259F"/>
    <w:rsid w:val="0074309A"/>
    <w:rsid w:val="00743C2A"/>
    <w:rsid w:val="007453C9"/>
    <w:rsid w:val="00745795"/>
    <w:rsid w:val="00745ED7"/>
    <w:rsid w:val="0074612B"/>
    <w:rsid w:val="00746780"/>
    <w:rsid w:val="00746A60"/>
    <w:rsid w:val="00746C85"/>
    <w:rsid w:val="00746EFC"/>
    <w:rsid w:val="007479CD"/>
    <w:rsid w:val="00750BE5"/>
    <w:rsid w:val="0075361A"/>
    <w:rsid w:val="007544BE"/>
    <w:rsid w:val="0075528F"/>
    <w:rsid w:val="00755882"/>
    <w:rsid w:val="00755A44"/>
    <w:rsid w:val="00756080"/>
    <w:rsid w:val="00756AA8"/>
    <w:rsid w:val="007571C3"/>
    <w:rsid w:val="007612CD"/>
    <w:rsid w:val="007614C5"/>
    <w:rsid w:val="00763FED"/>
    <w:rsid w:val="00764C29"/>
    <w:rsid w:val="007662AB"/>
    <w:rsid w:val="00767200"/>
    <w:rsid w:val="00767D46"/>
    <w:rsid w:val="0077234F"/>
    <w:rsid w:val="00772B19"/>
    <w:rsid w:val="0077319D"/>
    <w:rsid w:val="00773AA6"/>
    <w:rsid w:val="007742E2"/>
    <w:rsid w:val="00775298"/>
    <w:rsid w:val="00775A15"/>
    <w:rsid w:val="00775F7C"/>
    <w:rsid w:val="007762BF"/>
    <w:rsid w:val="007818CB"/>
    <w:rsid w:val="00781D22"/>
    <w:rsid w:val="00782613"/>
    <w:rsid w:val="00783B4A"/>
    <w:rsid w:val="00784235"/>
    <w:rsid w:val="00784D57"/>
    <w:rsid w:val="00785C7A"/>
    <w:rsid w:val="00790994"/>
    <w:rsid w:val="00790B3C"/>
    <w:rsid w:val="00790BF6"/>
    <w:rsid w:val="00791D24"/>
    <w:rsid w:val="0079421C"/>
    <w:rsid w:val="007946A5"/>
    <w:rsid w:val="00794A64"/>
    <w:rsid w:val="00794E1C"/>
    <w:rsid w:val="00797071"/>
    <w:rsid w:val="007978BA"/>
    <w:rsid w:val="007A7121"/>
    <w:rsid w:val="007A7296"/>
    <w:rsid w:val="007B0606"/>
    <w:rsid w:val="007B2740"/>
    <w:rsid w:val="007B2C71"/>
    <w:rsid w:val="007B3830"/>
    <w:rsid w:val="007B435B"/>
    <w:rsid w:val="007B4960"/>
    <w:rsid w:val="007B4DDA"/>
    <w:rsid w:val="007B5922"/>
    <w:rsid w:val="007B7148"/>
    <w:rsid w:val="007B7796"/>
    <w:rsid w:val="007C1831"/>
    <w:rsid w:val="007C3591"/>
    <w:rsid w:val="007C3715"/>
    <w:rsid w:val="007C45C3"/>
    <w:rsid w:val="007C476C"/>
    <w:rsid w:val="007C47F9"/>
    <w:rsid w:val="007C63F5"/>
    <w:rsid w:val="007C6E18"/>
    <w:rsid w:val="007D3EF4"/>
    <w:rsid w:val="007D45D5"/>
    <w:rsid w:val="007D7079"/>
    <w:rsid w:val="007D745D"/>
    <w:rsid w:val="007D7FBD"/>
    <w:rsid w:val="007E0094"/>
    <w:rsid w:val="007E4676"/>
    <w:rsid w:val="007E4896"/>
    <w:rsid w:val="007E75EC"/>
    <w:rsid w:val="007E7628"/>
    <w:rsid w:val="007F0AB2"/>
    <w:rsid w:val="007F0DF6"/>
    <w:rsid w:val="007F36CF"/>
    <w:rsid w:val="008021AB"/>
    <w:rsid w:val="00802C2D"/>
    <w:rsid w:val="00802ED8"/>
    <w:rsid w:val="00803A63"/>
    <w:rsid w:val="0080416E"/>
    <w:rsid w:val="008067FF"/>
    <w:rsid w:val="00807103"/>
    <w:rsid w:val="00807380"/>
    <w:rsid w:val="00810511"/>
    <w:rsid w:val="00810961"/>
    <w:rsid w:val="00813756"/>
    <w:rsid w:val="008139AB"/>
    <w:rsid w:val="00814181"/>
    <w:rsid w:val="008144DB"/>
    <w:rsid w:val="008148B2"/>
    <w:rsid w:val="00814E41"/>
    <w:rsid w:val="00814F2E"/>
    <w:rsid w:val="00816F65"/>
    <w:rsid w:val="00817281"/>
    <w:rsid w:val="00817BE8"/>
    <w:rsid w:val="00817D1C"/>
    <w:rsid w:val="0082356C"/>
    <w:rsid w:val="008253DC"/>
    <w:rsid w:val="00825760"/>
    <w:rsid w:val="00826304"/>
    <w:rsid w:val="00827388"/>
    <w:rsid w:val="00827AD9"/>
    <w:rsid w:val="008302F7"/>
    <w:rsid w:val="008308F5"/>
    <w:rsid w:val="008318F3"/>
    <w:rsid w:val="008327A1"/>
    <w:rsid w:val="00833FDB"/>
    <w:rsid w:val="00834D6B"/>
    <w:rsid w:val="00835258"/>
    <w:rsid w:val="00837183"/>
    <w:rsid w:val="008405B6"/>
    <w:rsid w:val="00840C50"/>
    <w:rsid w:val="008436FD"/>
    <w:rsid w:val="0084632E"/>
    <w:rsid w:val="00847972"/>
    <w:rsid w:val="0085018E"/>
    <w:rsid w:val="008540F3"/>
    <w:rsid w:val="008548FC"/>
    <w:rsid w:val="00854FA3"/>
    <w:rsid w:val="00856088"/>
    <w:rsid w:val="00856468"/>
    <w:rsid w:val="0086388A"/>
    <w:rsid w:val="00863896"/>
    <w:rsid w:val="00863B35"/>
    <w:rsid w:val="00863C17"/>
    <w:rsid w:val="00864120"/>
    <w:rsid w:val="00864D17"/>
    <w:rsid w:val="00865CEC"/>
    <w:rsid w:val="00866045"/>
    <w:rsid w:val="0086629F"/>
    <w:rsid w:val="008667A6"/>
    <w:rsid w:val="00867663"/>
    <w:rsid w:val="00867B6A"/>
    <w:rsid w:val="0087155E"/>
    <w:rsid w:val="00871BC8"/>
    <w:rsid w:val="00873DF3"/>
    <w:rsid w:val="00874511"/>
    <w:rsid w:val="008752E9"/>
    <w:rsid w:val="00875D7B"/>
    <w:rsid w:val="00876B28"/>
    <w:rsid w:val="00881135"/>
    <w:rsid w:val="0088141A"/>
    <w:rsid w:val="00882448"/>
    <w:rsid w:val="00884342"/>
    <w:rsid w:val="0088494B"/>
    <w:rsid w:val="0088627B"/>
    <w:rsid w:val="008873C3"/>
    <w:rsid w:val="008903D2"/>
    <w:rsid w:val="0089275A"/>
    <w:rsid w:val="00894FAE"/>
    <w:rsid w:val="008961E9"/>
    <w:rsid w:val="00896537"/>
    <w:rsid w:val="00896B37"/>
    <w:rsid w:val="008979FC"/>
    <w:rsid w:val="008A27FB"/>
    <w:rsid w:val="008A2D43"/>
    <w:rsid w:val="008A311D"/>
    <w:rsid w:val="008A3B7C"/>
    <w:rsid w:val="008A3F75"/>
    <w:rsid w:val="008A41A5"/>
    <w:rsid w:val="008A5ADC"/>
    <w:rsid w:val="008A7DDB"/>
    <w:rsid w:val="008B3904"/>
    <w:rsid w:val="008B46F7"/>
    <w:rsid w:val="008B646F"/>
    <w:rsid w:val="008B70EF"/>
    <w:rsid w:val="008C1858"/>
    <w:rsid w:val="008C26B3"/>
    <w:rsid w:val="008C2E83"/>
    <w:rsid w:val="008C42E6"/>
    <w:rsid w:val="008C45CF"/>
    <w:rsid w:val="008C7E9E"/>
    <w:rsid w:val="008D13ED"/>
    <w:rsid w:val="008D16F1"/>
    <w:rsid w:val="008D3213"/>
    <w:rsid w:val="008D5F98"/>
    <w:rsid w:val="008D641A"/>
    <w:rsid w:val="008D6E51"/>
    <w:rsid w:val="008D740C"/>
    <w:rsid w:val="008D7E2C"/>
    <w:rsid w:val="008E2CFD"/>
    <w:rsid w:val="008E5E8A"/>
    <w:rsid w:val="008E7B86"/>
    <w:rsid w:val="008F0712"/>
    <w:rsid w:val="008F0AB2"/>
    <w:rsid w:val="008F0F46"/>
    <w:rsid w:val="008F131E"/>
    <w:rsid w:val="008F20BE"/>
    <w:rsid w:val="008F2703"/>
    <w:rsid w:val="008F3D47"/>
    <w:rsid w:val="008F5087"/>
    <w:rsid w:val="008F59E8"/>
    <w:rsid w:val="008F5B40"/>
    <w:rsid w:val="008F5B82"/>
    <w:rsid w:val="00900F5B"/>
    <w:rsid w:val="009014D3"/>
    <w:rsid w:val="00901727"/>
    <w:rsid w:val="00901BFC"/>
    <w:rsid w:val="00903278"/>
    <w:rsid w:val="00904618"/>
    <w:rsid w:val="0090738D"/>
    <w:rsid w:val="00907E5E"/>
    <w:rsid w:val="0091086E"/>
    <w:rsid w:val="00912010"/>
    <w:rsid w:val="009129ED"/>
    <w:rsid w:val="0091487C"/>
    <w:rsid w:val="0091548A"/>
    <w:rsid w:val="00916119"/>
    <w:rsid w:val="00916AB8"/>
    <w:rsid w:val="00920392"/>
    <w:rsid w:val="0092209D"/>
    <w:rsid w:val="00923456"/>
    <w:rsid w:val="00923E53"/>
    <w:rsid w:val="00924085"/>
    <w:rsid w:val="00924831"/>
    <w:rsid w:val="009262E0"/>
    <w:rsid w:val="00930156"/>
    <w:rsid w:val="0093029B"/>
    <w:rsid w:val="0093030E"/>
    <w:rsid w:val="00930751"/>
    <w:rsid w:val="009310C9"/>
    <w:rsid w:val="0093194B"/>
    <w:rsid w:val="00935EFE"/>
    <w:rsid w:val="00936226"/>
    <w:rsid w:val="009363CC"/>
    <w:rsid w:val="0094180F"/>
    <w:rsid w:val="0094263B"/>
    <w:rsid w:val="00943589"/>
    <w:rsid w:val="00943A1B"/>
    <w:rsid w:val="00943B38"/>
    <w:rsid w:val="00943E68"/>
    <w:rsid w:val="00944BF8"/>
    <w:rsid w:val="0095016C"/>
    <w:rsid w:val="00951E00"/>
    <w:rsid w:val="00952505"/>
    <w:rsid w:val="009532D0"/>
    <w:rsid w:val="0095367D"/>
    <w:rsid w:val="00955663"/>
    <w:rsid w:val="00955959"/>
    <w:rsid w:val="00956C00"/>
    <w:rsid w:val="00956F2C"/>
    <w:rsid w:val="00957336"/>
    <w:rsid w:val="00960F75"/>
    <w:rsid w:val="00960FDD"/>
    <w:rsid w:val="0096163F"/>
    <w:rsid w:val="00961BA1"/>
    <w:rsid w:val="0096321C"/>
    <w:rsid w:val="0096494C"/>
    <w:rsid w:val="0097083B"/>
    <w:rsid w:val="0097386B"/>
    <w:rsid w:val="00974759"/>
    <w:rsid w:val="00975A36"/>
    <w:rsid w:val="00975EF0"/>
    <w:rsid w:val="00976B13"/>
    <w:rsid w:val="009776FB"/>
    <w:rsid w:val="00982773"/>
    <w:rsid w:val="00983FB7"/>
    <w:rsid w:val="00983FC2"/>
    <w:rsid w:val="00983FD5"/>
    <w:rsid w:val="0098418B"/>
    <w:rsid w:val="009905DA"/>
    <w:rsid w:val="009923AC"/>
    <w:rsid w:val="00993446"/>
    <w:rsid w:val="00994552"/>
    <w:rsid w:val="009957C0"/>
    <w:rsid w:val="009960EE"/>
    <w:rsid w:val="00997B9A"/>
    <w:rsid w:val="009A36CC"/>
    <w:rsid w:val="009A37FB"/>
    <w:rsid w:val="009A4CB7"/>
    <w:rsid w:val="009A5F46"/>
    <w:rsid w:val="009A6378"/>
    <w:rsid w:val="009B0118"/>
    <w:rsid w:val="009B0D6A"/>
    <w:rsid w:val="009B1649"/>
    <w:rsid w:val="009B1809"/>
    <w:rsid w:val="009B2FFD"/>
    <w:rsid w:val="009B7444"/>
    <w:rsid w:val="009B7835"/>
    <w:rsid w:val="009B7CF6"/>
    <w:rsid w:val="009C00CE"/>
    <w:rsid w:val="009C12BA"/>
    <w:rsid w:val="009C4172"/>
    <w:rsid w:val="009C571F"/>
    <w:rsid w:val="009C5BE3"/>
    <w:rsid w:val="009C5C42"/>
    <w:rsid w:val="009C7354"/>
    <w:rsid w:val="009D1310"/>
    <w:rsid w:val="009D1AE1"/>
    <w:rsid w:val="009D21B1"/>
    <w:rsid w:val="009D3DA3"/>
    <w:rsid w:val="009D7FD1"/>
    <w:rsid w:val="009E03B7"/>
    <w:rsid w:val="009E12EE"/>
    <w:rsid w:val="009E2370"/>
    <w:rsid w:val="009E2557"/>
    <w:rsid w:val="009E3586"/>
    <w:rsid w:val="009E4141"/>
    <w:rsid w:val="009E4230"/>
    <w:rsid w:val="009F1971"/>
    <w:rsid w:val="009F2B91"/>
    <w:rsid w:val="009F3B33"/>
    <w:rsid w:val="009F7128"/>
    <w:rsid w:val="00A0084D"/>
    <w:rsid w:val="00A00AAD"/>
    <w:rsid w:val="00A01098"/>
    <w:rsid w:val="00A01510"/>
    <w:rsid w:val="00A01AD1"/>
    <w:rsid w:val="00A02296"/>
    <w:rsid w:val="00A0301E"/>
    <w:rsid w:val="00A03E1C"/>
    <w:rsid w:val="00A051D4"/>
    <w:rsid w:val="00A0606C"/>
    <w:rsid w:val="00A06554"/>
    <w:rsid w:val="00A066E8"/>
    <w:rsid w:val="00A06B48"/>
    <w:rsid w:val="00A06BC9"/>
    <w:rsid w:val="00A10BD5"/>
    <w:rsid w:val="00A10FBC"/>
    <w:rsid w:val="00A11D59"/>
    <w:rsid w:val="00A12F9F"/>
    <w:rsid w:val="00A153FB"/>
    <w:rsid w:val="00A1708C"/>
    <w:rsid w:val="00A17C79"/>
    <w:rsid w:val="00A202EB"/>
    <w:rsid w:val="00A23A5B"/>
    <w:rsid w:val="00A23D60"/>
    <w:rsid w:val="00A24586"/>
    <w:rsid w:val="00A249E3"/>
    <w:rsid w:val="00A25834"/>
    <w:rsid w:val="00A2760C"/>
    <w:rsid w:val="00A27743"/>
    <w:rsid w:val="00A27CEA"/>
    <w:rsid w:val="00A31755"/>
    <w:rsid w:val="00A334DB"/>
    <w:rsid w:val="00A34622"/>
    <w:rsid w:val="00A40CF9"/>
    <w:rsid w:val="00A424C6"/>
    <w:rsid w:val="00A437C6"/>
    <w:rsid w:val="00A44D35"/>
    <w:rsid w:val="00A46A91"/>
    <w:rsid w:val="00A50A89"/>
    <w:rsid w:val="00A5155E"/>
    <w:rsid w:val="00A517B2"/>
    <w:rsid w:val="00A52B0F"/>
    <w:rsid w:val="00A5342C"/>
    <w:rsid w:val="00A54681"/>
    <w:rsid w:val="00A55C62"/>
    <w:rsid w:val="00A57001"/>
    <w:rsid w:val="00A60F16"/>
    <w:rsid w:val="00A65CE9"/>
    <w:rsid w:val="00A66718"/>
    <w:rsid w:val="00A67358"/>
    <w:rsid w:val="00A67853"/>
    <w:rsid w:val="00A709AB"/>
    <w:rsid w:val="00A70C4C"/>
    <w:rsid w:val="00A7278D"/>
    <w:rsid w:val="00A72F41"/>
    <w:rsid w:val="00A73242"/>
    <w:rsid w:val="00A73A72"/>
    <w:rsid w:val="00A748C0"/>
    <w:rsid w:val="00A74ADE"/>
    <w:rsid w:val="00A752EB"/>
    <w:rsid w:val="00A7616B"/>
    <w:rsid w:val="00A7749B"/>
    <w:rsid w:val="00A77D6D"/>
    <w:rsid w:val="00A808D1"/>
    <w:rsid w:val="00A81A56"/>
    <w:rsid w:val="00A81CE6"/>
    <w:rsid w:val="00A828CF"/>
    <w:rsid w:val="00A82DA2"/>
    <w:rsid w:val="00A84596"/>
    <w:rsid w:val="00A85DB1"/>
    <w:rsid w:val="00A8665F"/>
    <w:rsid w:val="00A907CD"/>
    <w:rsid w:val="00A912CB"/>
    <w:rsid w:val="00A93DB6"/>
    <w:rsid w:val="00A97595"/>
    <w:rsid w:val="00AA0559"/>
    <w:rsid w:val="00AA0A5C"/>
    <w:rsid w:val="00AA1F29"/>
    <w:rsid w:val="00AA429B"/>
    <w:rsid w:val="00AA4D93"/>
    <w:rsid w:val="00AA5F73"/>
    <w:rsid w:val="00AA6251"/>
    <w:rsid w:val="00AA709A"/>
    <w:rsid w:val="00AB01D3"/>
    <w:rsid w:val="00AB1528"/>
    <w:rsid w:val="00AB1DD5"/>
    <w:rsid w:val="00AB1E83"/>
    <w:rsid w:val="00AB20FB"/>
    <w:rsid w:val="00AB46DB"/>
    <w:rsid w:val="00AB5737"/>
    <w:rsid w:val="00AB6604"/>
    <w:rsid w:val="00AB67E0"/>
    <w:rsid w:val="00AB6A2E"/>
    <w:rsid w:val="00AB727F"/>
    <w:rsid w:val="00AB7752"/>
    <w:rsid w:val="00AC05F0"/>
    <w:rsid w:val="00AC0CA0"/>
    <w:rsid w:val="00AC1639"/>
    <w:rsid w:val="00AC202E"/>
    <w:rsid w:val="00AC281B"/>
    <w:rsid w:val="00AC3490"/>
    <w:rsid w:val="00AC42A0"/>
    <w:rsid w:val="00AC4A7A"/>
    <w:rsid w:val="00AC5C0F"/>
    <w:rsid w:val="00AC6167"/>
    <w:rsid w:val="00AC6F74"/>
    <w:rsid w:val="00AC744C"/>
    <w:rsid w:val="00AC75A5"/>
    <w:rsid w:val="00AC7CEB"/>
    <w:rsid w:val="00AD2E7C"/>
    <w:rsid w:val="00AD5FDF"/>
    <w:rsid w:val="00AD6824"/>
    <w:rsid w:val="00AD6DD3"/>
    <w:rsid w:val="00AD759B"/>
    <w:rsid w:val="00AD763D"/>
    <w:rsid w:val="00AD77D9"/>
    <w:rsid w:val="00AD7AE5"/>
    <w:rsid w:val="00AD7FB3"/>
    <w:rsid w:val="00AE04C3"/>
    <w:rsid w:val="00AE0E4D"/>
    <w:rsid w:val="00AE104B"/>
    <w:rsid w:val="00AE1642"/>
    <w:rsid w:val="00AE1F01"/>
    <w:rsid w:val="00AE2CCE"/>
    <w:rsid w:val="00AE2DC2"/>
    <w:rsid w:val="00AE2E8B"/>
    <w:rsid w:val="00AE31B0"/>
    <w:rsid w:val="00AE3BA3"/>
    <w:rsid w:val="00AE4185"/>
    <w:rsid w:val="00AE5649"/>
    <w:rsid w:val="00AE58AA"/>
    <w:rsid w:val="00AE6460"/>
    <w:rsid w:val="00AF0B09"/>
    <w:rsid w:val="00AF1472"/>
    <w:rsid w:val="00AF2227"/>
    <w:rsid w:val="00AF28BF"/>
    <w:rsid w:val="00AF3E4D"/>
    <w:rsid w:val="00AF4016"/>
    <w:rsid w:val="00AF41EB"/>
    <w:rsid w:val="00AF48CC"/>
    <w:rsid w:val="00AF5021"/>
    <w:rsid w:val="00AF50CB"/>
    <w:rsid w:val="00AF5C12"/>
    <w:rsid w:val="00AF649D"/>
    <w:rsid w:val="00AF6760"/>
    <w:rsid w:val="00AF77EF"/>
    <w:rsid w:val="00B00DA8"/>
    <w:rsid w:val="00B02300"/>
    <w:rsid w:val="00B0296D"/>
    <w:rsid w:val="00B063F1"/>
    <w:rsid w:val="00B06C4F"/>
    <w:rsid w:val="00B10AED"/>
    <w:rsid w:val="00B10F0D"/>
    <w:rsid w:val="00B11A56"/>
    <w:rsid w:val="00B13204"/>
    <w:rsid w:val="00B159B9"/>
    <w:rsid w:val="00B16D2E"/>
    <w:rsid w:val="00B17660"/>
    <w:rsid w:val="00B2035D"/>
    <w:rsid w:val="00B208DA"/>
    <w:rsid w:val="00B21650"/>
    <w:rsid w:val="00B21DAC"/>
    <w:rsid w:val="00B22116"/>
    <w:rsid w:val="00B235DC"/>
    <w:rsid w:val="00B237B1"/>
    <w:rsid w:val="00B243E6"/>
    <w:rsid w:val="00B24EDF"/>
    <w:rsid w:val="00B26D18"/>
    <w:rsid w:val="00B3186D"/>
    <w:rsid w:val="00B32B50"/>
    <w:rsid w:val="00B32DDB"/>
    <w:rsid w:val="00B32EA7"/>
    <w:rsid w:val="00B33055"/>
    <w:rsid w:val="00B33084"/>
    <w:rsid w:val="00B34E33"/>
    <w:rsid w:val="00B36D10"/>
    <w:rsid w:val="00B37D8B"/>
    <w:rsid w:val="00B408F7"/>
    <w:rsid w:val="00B41272"/>
    <w:rsid w:val="00B422EF"/>
    <w:rsid w:val="00B42FAA"/>
    <w:rsid w:val="00B44A0F"/>
    <w:rsid w:val="00B46C01"/>
    <w:rsid w:val="00B472BB"/>
    <w:rsid w:val="00B4756E"/>
    <w:rsid w:val="00B502FE"/>
    <w:rsid w:val="00B509B5"/>
    <w:rsid w:val="00B51503"/>
    <w:rsid w:val="00B519C2"/>
    <w:rsid w:val="00B5389D"/>
    <w:rsid w:val="00B54569"/>
    <w:rsid w:val="00B60324"/>
    <w:rsid w:val="00B6168A"/>
    <w:rsid w:val="00B623D9"/>
    <w:rsid w:val="00B6267D"/>
    <w:rsid w:val="00B634A8"/>
    <w:rsid w:val="00B64409"/>
    <w:rsid w:val="00B65F8F"/>
    <w:rsid w:val="00B66809"/>
    <w:rsid w:val="00B7338A"/>
    <w:rsid w:val="00B73C77"/>
    <w:rsid w:val="00B7408C"/>
    <w:rsid w:val="00B7441E"/>
    <w:rsid w:val="00B74A67"/>
    <w:rsid w:val="00B74AA5"/>
    <w:rsid w:val="00B74EB3"/>
    <w:rsid w:val="00B7697C"/>
    <w:rsid w:val="00B7789B"/>
    <w:rsid w:val="00B82BBF"/>
    <w:rsid w:val="00B8341E"/>
    <w:rsid w:val="00B8359F"/>
    <w:rsid w:val="00B841B6"/>
    <w:rsid w:val="00B847D4"/>
    <w:rsid w:val="00B86743"/>
    <w:rsid w:val="00B87E6E"/>
    <w:rsid w:val="00B90790"/>
    <w:rsid w:val="00B920BD"/>
    <w:rsid w:val="00B92E43"/>
    <w:rsid w:val="00B9451F"/>
    <w:rsid w:val="00B94FBF"/>
    <w:rsid w:val="00B95EDA"/>
    <w:rsid w:val="00B96930"/>
    <w:rsid w:val="00B96E51"/>
    <w:rsid w:val="00B978DF"/>
    <w:rsid w:val="00BA1480"/>
    <w:rsid w:val="00BA2220"/>
    <w:rsid w:val="00BA3855"/>
    <w:rsid w:val="00BA4612"/>
    <w:rsid w:val="00BA4D1F"/>
    <w:rsid w:val="00BA6846"/>
    <w:rsid w:val="00BA6B21"/>
    <w:rsid w:val="00BA6F87"/>
    <w:rsid w:val="00BB15C2"/>
    <w:rsid w:val="00BB1E6A"/>
    <w:rsid w:val="00BB228F"/>
    <w:rsid w:val="00BB258F"/>
    <w:rsid w:val="00BC48A1"/>
    <w:rsid w:val="00BC6639"/>
    <w:rsid w:val="00BD12F2"/>
    <w:rsid w:val="00BD3C1F"/>
    <w:rsid w:val="00BD48E7"/>
    <w:rsid w:val="00BD7FA7"/>
    <w:rsid w:val="00BE31B8"/>
    <w:rsid w:val="00BE4D8D"/>
    <w:rsid w:val="00BE68A5"/>
    <w:rsid w:val="00BE690D"/>
    <w:rsid w:val="00BE7847"/>
    <w:rsid w:val="00BE78E8"/>
    <w:rsid w:val="00BE7997"/>
    <w:rsid w:val="00BE7F5C"/>
    <w:rsid w:val="00BF07F7"/>
    <w:rsid w:val="00BF1F6E"/>
    <w:rsid w:val="00BF4CB2"/>
    <w:rsid w:val="00BF542A"/>
    <w:rsid w:val="00BF6204"/>
    <w:rsid w:val="00BF62A1"/>
    <w:rsid w:val="00BF73F6"/>
    <w:rsid w:val="00C03146"/>
    <w:rsid w:val="00C04191"/>
    <w:rsid w:val="00C04BEE"/>
    <w:rsid w:val="00C04D29"/>
    <w:rsid w:val="00C05EB7"/>
    <w:rsid w:val="00C06647"/>
    <w:rsid w:val="00C078DD"/>
    <w:rsid w:val="00C07A57"/>
    <w:rsid w:val="00C100D6"/>
    <w:rsid w:val="00C123F2"/>
    <w:rsid w:val="00C13D32"/>
    <w:rsid w:val="00C13E8E"/>
    <w:rsid w:val="00C15DD3"/>
    <w:rsid w:val="00C16D6C"/>
    <w:rsid w:val="00C173DA"/>
    <w:rsid w:val="00C20C35"/>
    <w:rsid w:val="00C21252"/>
    <w:rsid w:val="00C21EC0"/>
    <w:rsid w:val="00C23110"/>
    <w:rsid w:val="00C24B12"/>
    <w:rsid w:val="00C263AC"/>
    <w:rsid w:val="00C27088"/>
    <w:rsid w:val="00C3061A"/>
    <w:rsid w:val="00C31D34"/>
    <w:rsid w:val="00C3324B"/>
    <w:rsid w:val="00C333D7"/>
    <w:rsid w:val="00C3712C"/>
    <w:rsid w:val="00C40219"/>
    <w:rsid w:val="00C40B22"/>
    <w:rsid w:val="00C41009"/>
    <w:rsid w:val="00C412F0"/>
    <w:rsid w:val="00C44404"/>
    <w:rsid w:val="00C44EE9"/>
    <w:rsid w:val="00C45840"/>
    <w:rsid w:val="00C46FAD"/>
    <w:rsid w:val="00C47BBC"/>
    <w:rsid w:val="00C51DC4"/>
    <w:rsid w:val="00C522BC"/>
    <w:rsid w:val="00C5460E"/>
    <w:rsid w:val="00C55E49"/>
    <w:rsid w:val="00C566E5"/>
    <w:rsid w:val="00C56F16"/>
    <w:rsid w:val="00C62FC8"/>
    <w:rsid w:val="00C63299"/>
    <w:rsid w:val="00C63B13"/>
    <w:rsid w:val="00C6517F"/>
    <w:rsid w:val="00C65354"/>
    <w:rsid w:val="00C66D04"/>
    <w:rsid w:val="00C7063A"/>
    <w:rsid w:val="00C70AC9"/>
    <w:rsid w:val="00C715F9"/>
    <w:rsid w:val="00C72798"/>
    <w:rsid w:val="00C7332C"/>
    <w:rsid w:val="00C736FE"/>
    <w:rsid w:val="00C739CA"/>
    <w:rsid w:val="00C75225"/>
    <w:rsid w:val="00C778B6"/>
    <w:rsid w:val="00C8110C"/>
    <w:rsid w:val="00C813F1"/>
    <w:rsid w:val="00C81C36"/>
    <w:rsid w:val="00C8249D"/>
    <w:rsid w:val="00C83DF4"/>
    <w:rsid w:val="00C84739"/>
    <w:rsid w:val="00C922F7"/>
    <w:rsid w:val="00C942F0"/>
    <w:rsid w:val="00C9466A"/>
    <w:rsid w:val="00C94E3E"/>
    <w:rsid w:val="00C951FC"/>
    <w:rsid w:val="00C955EF"/>
    <w:rsid w:val="00C96716"/>
    <w:rsid w:val="00C96D36"/>
    <w:rsid w:val="00CA0806"/>
    <w:rsid w:val="00CA25C8"/>
    <w:rsid w:val="00CA28EB"/>
    <w:rsid w:val="00CA3211"/>
    <w:rsid w:val="00CA34C9"/>
    <w:rsid w:val="00CA3B42"/>
    <w:rsid w:val="00CA50BA"/>
    <w:rsid w:val="00CA5198"/>
    <w:rsid w:val="00CA5676"/>
    <w:rsid w:val="00CA6739"/>
    <w:rsid w:val="00CA7313"/>
    <w:rsid w:val="00CB1406"/>
    <w:rsid w:val="00CB16F6"/>
    <w:rsid w:val="00CB1C51"/>
    <w:rsid w:val="00CB382F"/>
    <w:rsid w:val="00CB3ADB"/>
    <w:rsid w:val="00CB3F2A"/>
    <w:rsid w:val="00CB3F79"/>
    <w:rsid w:val="00CB4323"/>
    <w:rsid w:val="00CB4841"/>
    <w:rsid w:val="00CB538A"/>
    <w:rsid w:val="00CC12DC"/>
    <w:rsid w:val="00CC168C"/>
    <w:rsid w:val="00CC1DA6"/>
    <w:rsid w:val="00CC32BD"/>
    <w:rsid w:val="00CC51F8"/>
    <w:rsid w:val="00CD0505"/>
    <w:rsid w:val="00CD0B6E"/>
    <w:rsid w:val="00CD1A94"/>
    <w:rsid w:val="00CD2C8C"/>
    <w:rsid w:val="00CD4B26"/>
    <w:rsid w:val="00CD4D27"/>
    <w:rsid w:val="00CD4D2B"/>
    <w:rsid w:val="00CD5D50"/>
    <w:rsid w:val="00CD61B8"/>
    <w:rsid w:val="00CD6F63"/>
    <w:rsid w:val="00CE0AE2"/>
    <w:rsid w:val="00CE124C"/>
    <w:rsid w:val="00CE27DD"/>
    <w:rsid w:val="00CE36FF"/>
    <w:rsid w:val="00CE3E59"/>
    <w:rsid w:val="00CF080E"/>
    <w:rsid w:val="00CF0F3B"/>
    <w:rsid w:val="00CF3162"/>
    <w:rsid w:val="00CF3A65"/>
    <w:rsid w:val="00CF3BC4"/>
    <w:rsid w:val="00CF3E07"/>
    <w:rsid w:val="00CF5E04"/>
    <w:rsid w:val="00CF7841"/>
    <w:rsid w:val="00D015FE"/>
    <w:rsid w:val="00D01774"/>
    <w:rsid w:val="00D01FED"/>
    <w:rsid w:val="00D024EC"/>
    <w:rsid w:val="00D02637"/>
    <w:rsid w:val="00D051CE"/>
    <w:rsid w:val="00D06B17"/>
    <w:rsid w:val="00D06ECF"/>
    <w:rsid w:val="00D113E0"/>
    <w:rsid w:val="00D12A4C"/>
    <w:rsid w:val="00D14A8C"/>
    <w:rsid w:val="00D14C22"/>
    <w:rsid w:val="00D153F6"/>
    <w:rsid w:val="00D2171B"/>
    <w:rsid w:val="00D21986"/>
    <w:rsid w:val="00D21BC1"/>
    <w:rsid w:val="00D24CCB"/>
    <w:rsid w:val="00D26DCC"/>
    <w:rsid w:val="00D26EF5"/>
    <w:rsid w:val="00D30271"/>
    <w:rsid w:val="00D3054D"/>
    <w:rsid w:val="00D31935"/>
    <w:rsid w:val="00D320D1"/>
    <w:rsid w:val="00D325F2"/>
    <w:rsid w:val="00D340B8"/>
    <w:rsid w:val="00D36C40"/>
    <w:rsid w:val="00D37BE7"/>
    <w:rsid w:val="00D41060"/>
    <w:rsid w:val="00D416A0"/>
    <w:rsid w:val="00D44A2A"/>
    <w:rsid w:val="00D4699C"/>
    <w:rsid w:val="00D5025C"/>
    <w:rsid w:val="00D5033C"/>
    <w:rsid w:val="00D5227F"/>
    <w:rsid w:val="00D53068"/>
    <w:rsid w:val="00D5335C"/>
    <w:rsid w:val="00D53BBA"/>
    <w:rsid w:val="00D540E7"/>
    <w:rsid w:val="00D5437C"/>
    <w:rsid w:val="00D54474"/>
    <w:rsid w:val="00D55C02"/>
    <w:rsid w:val="00D60D78"/>
    <w:rsid w:val="00D61975"/>
    <w:rsid w:val="00D6367E"/>
    <w:rsid w:val="00D66F3A"/>
    <w:rsid w:val="00D6774E"/>
    <w:rsid w:val="00D700EE"/>
    <w:rsid w:val="00D7077A"/>
    <w:rsid w:val="00D70D21"/>
    <w:rsid w:val="00D71129"/>
    <w:rsid w:val="00D72B19"/>
    <w:rsid w:val="00D73728"/>
    <w:rsid w:val="00D741E7"/>
    <w:rsid w:val="00D76541"/>
    <w:rsid w:val="00D81534"/>
    <w:rsid w:val="00D81DB0"/>
    <w:rsid w:val="00D824D4"/>
    <w:rsid w:val="00D828CE"/>
    <w:rsid w:val="00D835EA"/>
    <w:rsid w:val="00D8364E"/>
    <w:rsid w:val="00D858C5"/>
    <w:rsid w:val="00D864A3"/>
    <w:rsid w:val="00D867F5"/>
    <w:rsid w:val="00D87A92"/>
    <w:rsid w:val="00D9404F"/>
    <w:rsid w:val="00D954F7"/>
    <w:rsid w:val="00D97488"/>
    <w:rsid w:val="00D977E3"/>
    <w:rsid w:val="00DA01F0"/>
    <w:rsid w:val="00DA0F71"/>
    <w:rsid w:val="00DA23AC"/>
    <w:rsid w:val="00DA27BF"/>
    <w:rsid w:val="00DA29B7"/>
    <w:rsid w:val="00DA29FB"/>
    <w:rsid w:val="00DA44D3"/>
    <w:rsid w:val="00DA478D"/>
    <w:rsid w:val="00DA6404"/>
    <w:rsid w:val="00DA6A82"/>
    <w:rsid w:val="00DA6CC0"/>
    <w:rsid w:val="00DB0F96"/>
    <w:rsid w:val="00DB1D7A"/>
    <w:rsid w:val="00DB1F71"/>
    <w:rsid w:val="00DB4AAF"/>
    <w:rsid w:val="00DB508F"/>
    <w:rsid w:val="00DB70D5"/>
    <w:rsid w:val="00DB7300"/>
    <w:rsid w:val="00DC0899"/>
    <w:rsid w:val="00DC0961"/>
    <w:rsid w:val="00DC1496"/>
    <w:rsid w:val="00DC1667"/>
    <w:rsid w:val="00DC1EAF"/>
    <w:rsid w:val="00DC233D"/>
    <w:rsid w:val="00DC3830"/>
    <w:rsid w:val="00DC3C01"/>
    <w:rsid w:val="00DC425F"/>
    <w:rsid w:val="00DC429A"/>
    <w:rsid w:val="00DC4EA5"/>
    <w:rsid w:val="00DC500E"/>
    <w:rsid w:val="00DC5145"/>
    <w:rsid w:val="00DC54D2"/>
    <w:rsid w:val="00DC5803"/>
    <w:rsid w:val="00DD10D5"/>
    <w:rsid w:val="00DD22DE"/>
    <w:rsid w:val="00DD620B"/>
    <w:rsid w:val="00DD65E5"/>
    <w:rsid w:val="00DD797C"/>
    <w:rsid w:val="00DE0185"/>
    <w:rsid w:val="00DE024E"/>
    <w:rsid w:val="00DE076B"/>
    <w:rsid w:val="00DE0AC7"/>
    <w:rsid w:val="00DE0E75"/>
    <w:rsid w:val="00DE3D5A"/>
    <w:rsid w:val="00DE684F"/>
    <w:rsid w:val="00DE70E4"/>
    <w:rsid w:val="00DF072C"/>
    <w:rsid w:val="00DF1DD5"/>
    <w:rsid w:val="00DF2067"/>
    <w:rsid w:val="00DF3B10"/>
    <w:rsid w:val="00DF45A6"/>
    <w:rsid w:val="00DF4D55"/>
    <w:rsid w:val="00DF59F0"/>
    <w:rsid w:val="00DF6011"/>
    <w:rsid w:val="00DF7057"/>
    <w:rsid w:val="00E03528"/>
    <w:rsid w:val="00E05844"/>
    <w:rsid w:val="00E06140"/>
    <w:rsid w:val="00E0615C"/>
    <w:rsid w:val="00E07A8E"/>
    <w:rsid w:val="00E07ACB"/>
    <w:rsid w:val="00E10129"/>
    <w:rsid w:val="00E1033A"/>
    <w:rsid w:val="00E11187"/>
    <w:rsid w:val="00E12DB0"/>
    <w:rsid w:val="00E14AC6"/>
    <w:rsid w:val="00E1530E"/>
    <w:rsid w:val="00E2383B"/>
    <w:rsid w:val="00E248F2"/>
    <w:rsid w:val="00E24E7D"/>
    <w:rsid w:val="00E25229"/>
    <w:rsid w:val="00E2696B"/>
    <w:rsid w:val="00E2789B"/>
    <w:rsid w:val="00E303C8"/>
    <w:rsid w:val="00E30774"/>
    <w:rsid w:val="00E329ED"/>
    <w:rsid w:val="00E33E94"/>
    <w:rsid w:val="00E33F98"/>
    <w:rsid w:val="00E358D8"/>
    <w:rsid w:val="00E41ADB"/>
    <w:rsid w:val="00E41C94"/>
    <w:rsid w:val="00E42702"/>
    <w:rsid w:val="00E43447"/>
    <w:rsid w:val="00E4410F"/>
    <w:rsid w:val="00E44D0B"/>
    <w:rsid w:val="00E45445"/>
    <w:rsid w:val="00E45508"/>
    <w:rsid w:val="00E51588"/>
    <w:rsid w:val="00E51B96"/>
    <w:rsid w:val="00E53600"/>
    <w:rsid w:val="00E549DC"/>
    <w:rsid w:val="00E54B58"/>
    <w:rsid w:val="00E55291"/>
    <w:rsid w:val="00E555D1"/>
    <w:rsid w:val="00E565C4"/>
    <w:rsid w:val="00E56DA8"/>
    <w:rsid w:val="00E60B6D"/>
    <w:rsid w:val="00E64A5B"/>
    <w:rsid w:val="00E64D6F"/>
    <w:rsid w:val="00E65933"/>
    <w:rsid w:val="00E66FEC"/>
    <w:rsid w:val="00E676F1"/>
    <w:rsid w:val="00E71574"/>
    <w:rsid w:val="00E718EF"/>
    <w:rsid w:val="00E71C17"/>
    <w:rsid w:val="00E7472D"/>
    <w:rsid w:val="00E77B60"/>
    <w:rsid w:val="00E81B85"/>
    <w:rsid w:val="00E82F58"/>
    <w:rsid w:val="00E83198"/>
    <w:rsid w:val="00E83FF8"/>
    <w:rsid w:val="00E84B59"/>
    <w:rsid w:val="00E859A1"/>
    <w:rsid w:val="00E85FD9"/>
    <w:rsid w:val="00E866E0"/>
    <w:rsid w:val="00E9082A"/>
    <w:rsid w:val="00E910F2"/>
    <w:rsid w:val="00E919B1"/>
    <w:rsid w:val="00E948D0"/>
    <w:rsid w:val="00E94BAB"/>
    <w:rsid w:val="00E96F46"/>
    <w:rsid w:val="00E9749D"/>
    <w:rsid w:val="00E97F0B"/>
    <w:rsid w:val="00EA2924"/>
    <w:rsid w:val="00EA3D2A"/>
    <w:rsid w:val="00EA426C"/>
    <w:rsid w:val="00EA71EB"/>
    <w:rsid w:val="00EA76A9"/>
    <w:rsid w:val="00EA7E3F"/>
    <w:rsid w:val="00EB0443"/>
    <w:rsid w:val="00EB1F6B"/>
    <w:rsid w:val="00EB23DB"/>
    <w:rsid w:val="00EB28BD"/>
    <w:rsid w:val="00EB2B99"/>
    <w:rsid w:val="00EB42ED"/>
    <w:rsid w:val="00EB4493"/>
    <w:rsid w:val="00EB492D"/>
    <w:rsid w:val="00EB4A28"/>
    <w:rsid w:val="00EB7904"/>
    <w:rsid w:val="00EC1584"/>
    <w:rsid w:val="00EC2796"/>
    <w:rsid w:val="00EC31B5"/>
    <w:rsid w:val="00EC4C4F"/>
    <w:rsid w:val="00EC5E9A"/>
    <w:rsid w:val="00EC6AF2"/>
    <w:rsid w:val="00EC6E38"/>
    <w:rsid w:val="00EC7323"/>
    <w:rsid w:val="00EC7F16"/>
    <w:rsid w:val="00ED2FE9"/>
    <w:rsid w:val="00ED30E3"/>
    <w:rsid w:val="00ED3F90"/>
    <w:rsid w:val="00ED5AA7"/>
    <w:rsid w:val="00ED6698"/>
    <w:rsid w:val="00ED6C07"/>
    <w:rsid w:val="00ED6FB6"/>
    <w:rsid w:val="00ED7B9D"/>
    <w:rsid w:val="00EE0F5E"/>
    <w:rsid w:val="00EE29C3"/>
    <w:rsid w:val="00EE334D"/>
    <w:rsid w:val="00EE33F4"/>
    <w:rsid w:val="00EE3B4E"/>
    <w:rsid w:val="00EE6DD3"/>
    <w:rsid w:val="00EF0E05"/>
    <w:rsid w:val="00EF139C"/>
    <w:rsid w:val="00EF1521"/>
    <w:rsid w:val="00EF301F"/>
    <w:rsid w:val="00EF3645"/>
    <w:rsid w:val="00EF43D3"/>
    <w:rsid w:val="00EF6414"/>
    <w:rsid w:val="00F017E8"/>
    <w:rsid w:val="00F02DCC"/>
    <w:rsid w:val="00F0388A"/>
    <w:rsid w:val="00F03B7B"/>
    <w:rsid w:val="00F03EF7"/>
    <w:rsid w:val="00F058CF"/>
    <w:rsid w:val="00F1220C"/>
    <w:rsid w:val="00F1242B"/>
    <w:rsid w:val="00F13483"/>
    <w:rsid w:val="00F16195"/>
    <w:rsid w:val="00F17FA6"/>
    <w:rsid w:val="00F2266F"/>
    <w:rsid w:val="00F25A7A"/>
    <w:rsid w:val="00F26B72"/>
    <w:rsid w:val="00F27F77"/>
    <w:rsid w:val="00F30D02"/>
    <w:rsid w:val="00F324F5"/>
    <w:rsid w:val="00F337B8"/>
    <w:rsid w:val="00F33B42"/>
    <w:rsid w:val="00F34BC8"/>
    <w:rsid w:val="00F3539E"/>
    <w:rsid w:val="00F3540A"/>
    <w:rsid w:val="00F42686"/>
    <w:rsid w:val="00F47B40"/>
    <w:rsid w:val="00F5164A"/>
    <w:rsid w:val="00F51A5C"/>
    <w:rsid w:val="00F53B2B"/>
    <w:rsid w:val="00F55626"/>
    <w:rsid w:val="00F556D8"/>
    <w:rsid w:val="00F567FD"/>
    <w:rsid w:val="00F574AB"/>
    <w:rsid w:val="00F57A25"/>
    <w:rsid w:val="00F60308"/>
    <w:rsid w:val="00F623FC"/>
    <w:rsid w:val="00F63547"/>
    <w:rsid w:val="00F642DB"/>
    <w:rsid w:val="00F645EA"/>
    <w:rsid w:val="00F65B65"/>
    <w:rsid w:val="00F66385"/>
    <w:rsid w:val="00F66514"/>
    <w:rsid w:val="00F66E9D"/>
    <w:rsid w:val="00F67103"/>
    <w:rsid w:val="00F67A84"/>
    <w:rsid w:val="00F67B26"/>
    <w:rsid w:val="00F70198"/>
    <w:rsid w:val="00F7050C"/>
    <w:rsid w:val="00F7098F"/>
    <w:rsid w:val="00F71152"/>
    <w:rsid w:val="00F750BA"/>
    <w:rsid w:val="00F76685"/>
    <w:rsid w:val="00F85A2D"/>
    <w:rsid w:val="00F85D3C"/>
    <w:rsid w:val="00F86A09"/>
    <w:rsid w:val="00F8703B"/>
    <w:rsid w:val="00F93A66"/>
    <w:rsid w:val="00F93E62"/>
    <w:rsid w:val="00F95446"/>
    <w:rsid w:val="00F96423"/>
    <w:rsid w:val="00F97B95"/>
    <w:rsid w:val="00F97E44"/>
    <w:rsid w:val="00FA07CE"/>
    <w:rsid w:val="00FA49BD"/>
    <w:rsid w:val="00FA5423"/>
    <w:rsid w:val="00FA55B4"/>
    <w:rsid w:val="00FB04DA"/>
    <w:rsid w:val="00FB13E1"/>
    <w:rsid w:val="00FB143E"/>
    <w:rsid w:val="00FB2CA2"/>
    <w:rsid w:val="00FB36B8"/>
    <w:rsid w:val="00FB585F"/>
    <w:rsid w:val="00FB5C04"/>
    <w:rsid w:val="00FC0C76"/>
    <w:rsid w:val="00FC3202"/>
    <w:rsid w:val="00FC54FB"/>
    <w:rsid w:val="00FC6842"/>
    <w:rsid w:val="00FC6C16"/>
    <w:rsid w:val="00FD1376"/>
    <w:rsid w:val="00FD20BA"/>
    <w:rsid w:val="00FD2A7C"/>
    <w:rsid w:val="00FD362A"/>
    <w:rsid w:val="00FD3E96"/>
    <w:rsid w:val="00FD49F7"/>
    <w:rsid w:val="00FD4D4C"/>
    <w:rsid w:val="00FD5967"/>
    <w:rsid w:val="00FD7D88"/>
    <w:rsid w:val="00FE06F7"/>
    <w:rsid w:val="00FE3AFC"/>
    <w:rsid w:val="00FE4BF2"/>
    <w:rsid w:val="00FE53F0"/>
    <w:rsid w:val="00FE5AD3"/>
    <w:rsid w:val="00FE6577"/>
    <w:rsid w:val="00FE69D3"/>
    <w:rsid w:val="00FE6ECD"/>
    <w:rsid w:val="00FF366E"/>
    <w:rsid w:val="00FF3948"/>
    <w:rsid w:val="00FF3B0B"/>
    <w:rsid w:val="00FF418F"/>
    <w:rsid w:val="00FF5A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3A8132FE"/>
  <w15:docId w15:val="{7FE8043F-C63E-4074-B588-4FC4A1EC48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="Times New Roman" w:hAnsi="Arial" w:cs="Arial"/>
        <w:color w:val="000000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/>
    <w:lsdException w:name="heading 1" w:locked="1" w:qFormat="1"/>
    <w:lsdException w:name="heading 2" w:locked="1" w:qFormat="1"/>
    <w:lsdException w:name="heading 3" w:locked="1"/>
    <w:lsdException w:name="heading 4" w:locked="1"/>
    <w:lsdException w:name="heading 5" w:locked="1" w:uiPriority="0"/>
    <w:lsdException w:name="heading 6" w:locked="1" w:semiHidden="1" w:uiPriority="0" w:unhideWhenUsed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locked="1" w:uiPriority="0"/>
    <w:lsdException w:name="Emphasis" w:locked="1" w:uiPriority="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rsid w:val="00802C2D"/>
    <w:rPr>
      <w:lang w:val="en-GB"/>
    </w:rPr>
  </w:style>
  <w:style w:type="paragraph" w:styleId="Heading1">
    <w:name w:val="heading 1"/>
    <w:basedOn w:val="Normal"/>
    <w:next w:val="Normal"/>
    <w:link w:val="Heading1Char"/>
    <w:uiPriority w:val="99"/>
    <w:qFormat/>
    <w:rsid w:val="00A23D60"/>
    <w:pPr>
      <w:keepNext/>
      <w:ind w:left="360" w:hanging="360"/>
      <w:outlineLvl w:val="0"/>
    </w:pPr>
    <w:rPr>
      <w:rFonts w:ascii="Calibri" w:hAnsi="Calibri" w:cstheme="minorHAnsi"/>
      <w:b/>
      <w:bCs/>
    </w:rPr>
  </w:style>
  <w:style w:type="paragraph" w:styleId="Heading2">
    <w:name w:val="heading 2"/>
    <w:basedOn w:val="Heading1"/>
    <w:next w:val="Normal"/>
    <w:link w:val="Heading2Char"/>
    <w:uiPriority w:val="99"/>
    <w:qFormat/>
    <w:rsid w:val="00FD5967"/>
    <w:pPr>
      <w:outlineLvl w:val="1"/>
    </w:pPr>
    <w:rPr>
      <w:sz w:val="22"/>
      <w:szCs w:val="22"/>
    </w:rPr>
  </w:style>
  <w:style w:type="paragraph" w:styleId="Heading3">
    <w:name w:val="heading 3"/>
    <w:basedOn w:val="Heading1"/>
    <w:next w:val="Normal"/>
    <w:link w:val="Heading3Char"/>
    <w:uiPriority w:val="99"/>
    <w:rsid w:val="002478FB"/>
    <w:pPr>
      <w:outlineLvl w:val="2"/>
    </w:pPr>
    <w:rPr>
      <w:b w:val="0"/>
      <w:sz w:val="22"/>
      <w:szCs w:val="22"/>
    </w:rPr>
  </w:style>
  <w:style w:type="paragraph" w:styleId="Heading4">
    <w:name w:val="heading 4"/>
    <w:basedOn w:val="Normal"/>
    <w:next w:val="Normal"/>
    <w:link w:val="Heading4Char"/>
    <w:uiPriority w:val="99"/>
    <w:rsid w:val="002478FB"/>
    <w:pPr>
      <w:outlineLvl w:val="3"/>
    </w:pPr>
    <w:rPr>
      <w:b/>
      <w:i/>
    </w:rPr>
  </w:style>
  <w:style w:type="paragraph" w:styleId="Heading5">
    <w:name w:val="heading 5"/>
    <w:basedOn w:val="Normal"/>
    <w:next w:val="Normal"/>
    <w:link w:val="Heading5Char"/>
    <w:uiPriority w:val="99"/>
    <w:rsid w:val="00907E5E"/>
    <w:pPr>
      <w:keepNext/>
      <w:outlineLvl w:val="4"/>
    </w:pPr>
    <w:rPr>
      <w:b/>
      <w:bCs/>
      <w:sz w:val="32"/>
      <w:szCs w:val="32"/>
      <w:u w:val="singl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A23D60"/>
    <w:rPr>
      <w:rFonts w:ascii="Calibri" w:hAnsi="Calibri" w:cstheme="minorHAnsi"/>
      <w:b/>
      <w:bCs/>
      <w:sz w:val="24"/>
      <w:szCs w:val="24"/>
      <w:lang w:val="en-GB"/>
    </w:rPr>
  </w:style>
  <w:style w:type="character" w:customStyle="1" w:styleId="Heading2Char">
    <w:name w:val="Heading 2 Char"/>
    <w:basedOn w:val="DefaultParagraphFont"/>
    <w:link w:val="Heading2"/>
    <w:uiPriority w:val="99"/>
    <w:rsid w:val="00FD5967"/>
    <w:rPr>
      <w:rFonts w:asciiTheme="minorHAnsi" w:hAnsiTheme="minorHAnsi" w:cstheme="minorHAnsi"/>
      <w:b/>
      <w:bCs/>
      <w:lang w:val="en-GB"/>
    </w:rPr>
  </w:style>
  <w:style w:type="character" w:customStyle="1" w:styleId="Heading3Char">
    <w:name w:val="Heading 3 Char"/>
    <w:basedOn w:val="DefaultParagraphFont"/>
    <w:link w:val="Heading3"/>
    <w:uiPriority w:val="99"/>
    <w:rsid w:val="002478FB"/>
    <w:rPr>
      <w:rFonts w:ascii="Calibri" w:eastAsiaTheme="minorHAnsi" w:hAnsi="Calibri" w:cstheme="minorHAnsi"/>
      <w:bCs/>
      <w:lang w:val="en-GB"/>
    </w:rPr>
  </w:style>
  <w:style w:type="character" w:customStyle="1" w:styleId="Heading4Char">
    <w:name w:val="Heading 4 Char"/>
    <w:basedOn w:val="DefaultParagraphFont"/>
    <w:link w:val="Heading4"/>
    <w:uiPriority w:val="99"/>
    <w:rsid w:val="002478FB"/>
    <w:rPr>
      <w:rFonts w:ascii="Century" w:eastAsiaTheme="minorHAnsi" w:hAnsi="Century" w:cstheme="minorBidi"/>
      <w:b/>
      <w:i/>
      <w:sz w:val="21"/>
      <w:lang w:val="en-GB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C34761"/>
    <w:rPr>
      <w:rFonts w:asciiTheme="minorHAnsi" w:eastAsiaTheme="minorEastAsia" w:hAnsiTheme="minorHAnsi" w:cstheme="minorBidi"/>
      <w:b/>
      <w:bCs/>
      <w:i/>
      <w:iCs/>
      <w:sz w:val="26"/>
      <w:szCs w:val="26"/>
      <w:lang w:val="en-GB"/>
    </w:rPr>
  </w:style>
  <w:style w:type="paragraph" w:styleId="DocumentMap">
    <w:name w:val="Document Map"/>
    <w:basedOn w:val="Normal"/>
    <w:link w:val="DocumentMapChar"/>
    <w:uiPriority w:val="99"/>
    <w:semiHidden/>
    <w:rsid w:val="00907E5E"/>
    <w:pPr>
      <w:shd w:val="clear" w:color="auto" w:fill="000080"/>
    </w:pPr>
    <w:rPr>
      <w:rFonts w:ascii="Tahoma" w:hAnsi="Tahoma" w:cs="Tahoma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C34761"/>
    <w:rPr>
      <w:sz w:val="0"/>
      <w:szCs w:val="0"/>
      <w:lang w:val="en-GB"/>
    </w:rPr>
  </w:style>
  <w:style w:type="paragraph" w:styleId="Header">
    <w:name w:val="header"/>
    <w:basedOn w:val="Normal"/>
    <w:link w:val="HeaderChar"/>
    <w:uiPriority w:val="99"/>
    <w:rsid w:val="00E56DA8"/>
    <w:pPr>
      <w:jc w:val="right"/>
    </w:pPr>
    <w:rPr>
      <w:rFonts w:ascii="Frutiger LT 45 Light" w:hAnsi="Frutiger LT 45 Light" w:cs="Frutiger LT 45 Light"/>
      <w:b/>
      <w:bCs/>
    </w:rPr>
  </w:style>
  <w:style w:type="character" w:customStyle="1" w:styleId="HeaderChar">
    <w:name w:val="Header Char"/>
    <w:basedOn w:val="DefaultParagraphFont"/>
    <w:link w:val="Header"/>
    <w:uiPriority w:val="99"/>
    <w:semiHidden/>
    <w:rsid w:val="00C34761"/>
    <w:rPr>
      <w:rFonts w:ascii="Century" w:hAnsi="Century" w:cs="Century"/>
      <w:sz w:val="21"/>
      <w:szCs w:val="21"/>
      <w:lang w:val="en-GB"/>
    </w:rPr>
  </w:style>
  <w:style w:type="paragraph" w:styleId="Footer">
    <w:name w:val="footer"/>
    <w:basedOn w:val="Normal"/>
    <w:link w:val="FooterChar"/>
    <w:uiPriority w:val="99"/>
    <w:rsid w:val="00907E5E"/>
    <w:pPr>
      <w:tabs>
        <w:tab w:val="center" w:pos="4153"/>
        <w:tab w:val="right" w:pos="830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34761"/>
    <w:rPr>
      <w:rFonts w:ascii="Century" w:hAnsi="Century" w:cs="Century"/>
      <w:sz w:val="21"/>
      <w:szCs w:val="21"/>
      <w:lang w:val="en-GB"/>
    </w:rPr>
  </w:style>
  <w:style w:type="paragraph" w:styleId="BodyText">
    <w:name w:val="Body Text"/>
    <w:basedOn w:val="Normal"/>
    <w:link w:val="BodyTextChar"/>
    <w:uiPriority w:val="99"/>
    <w:rsid w:val="00907E5E"/>
    <w:rPr>
      <w:sz w:val="22"/>
    </w:rPr>
  </w:style>
  <w:style w:type="character" w:customStyle="1" w:styleId="BodyTextChar">
    <w:name w:val="Body Text Char"/>
    <w:basedOn w:val="DefaultParagraphFont"/>
    <w:link w:val="BodyText"/>
    <w:uiPriority w:val="99"/>
    <w:semiHidden/>
    <w:rsid w:val="00C34761"/>
    <w:rPr>
      <w:rFonts w:ascii="Century" w:hAnsi="Century" w:cs="Century"/>
      <w:sz w:val="21"/>
      <w:szCs w:val="21"/>
      <w:lang w:val="en-GB"/>
    </w:rPr>
  </w:style>
  <w:style w:type="character" w:styleId="PageNumber">
    <w:name w:val="page number"/>
    <w:basedOn w:val="DefaultParagraphFont"/>
    <w:uiPriority w:val="99"/>
    <w:rsid w:val="00907E5E"/>
  </w:style>
  <w:style w:type="paragraph" w:styleId="BodyText2">
    <w:name w:val="Body Text 2"/>
    <w:basedOn w:val="Normal"/>
    <w:link w:val="BodyText2Char"/>
    <w:uiPriority w:val="99"/>
    <w:rsid w:val="00907E5E"/>
    <w:pPr>
      <w:ind w:right="2494"/>
    </w:pPr>
    <w:rPr>
      <w:sz w:val="20"/>
      <w:szCs w:val="20"/>
    </w:r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C34761"/>
    <w:rPr>
      <w:rFonts w:ascii="Century" w:hAnsi="Century" w:cs="Century"/>
      <w:sz w:val="21"/>
      <w:szCs w:val="21"/>
      <w:lang w:val="en-GB"/>
    </w:rPr>
  </w:style>
  <w:style w:type="table" w:styleId="TableGrid">
    <w:name w:val="Table Grid"/>
    <w:basedOn w:val="TableNormal"/>
    <w:uiPriority w:val="59"/>
    <w:rsid w:val="00224C50"/>
    <w:rPr>
      <w:rFonts w:ascii="Century" w:hAnsi="Century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rsid w:val="00D31935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34761"/>
    <w:rPr>
      <w:sz w:val="0"/>
      <w:szCs w:val="0"/>
      <w:lang w:val="en-GB"/>
    </w:rPr>
  </w:style>
  <w:style w:type="character" w:styleId="CommentReference">
    <w:name w:val="annotation reference"/>
    <w:basedOn w:val="DefaultParagraphFont"/>
    <w:uiPriority w:val="99"/>
    <w:semiHidden/>
    <w:rsid w:val="000D1031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rsid w:val="000D1031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C34761"/>
    <w:rPr>
      <w:rFonts w:ascii="Century" w:hAnsi="Century" w:cs="Century"/>
      <w:sz w:val="20"/>
      <w:szCs w:val="20"/>
      <w:lang w:val="en-GB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rsid w:val="000D1031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34761"/>
    <w:rPr>
      <w:rFonts w:ascii="Century" w:hAnsi="Century" w:cs="Century"/>
      <w:b/>
      <w:bCs/>
      <w:sz w:val="20"/>
      <w:szCs w:val="20"/>
      <w:lang w:val="en-GB"/>
    </w:rPr>
  </w:style>
  <w:style w:type="paragraph" w:styleId="ListParagraph">
    <w:name w:val="List Paragraph"/>
    <w:basedOn w:val="Normal"/>
    <w:uiPriority w:val="34"/>
    <w:qFormat/>
    <w:rsid w:val="00AF28BF"/>
    <w:pPr>
      <w:ind w:left="720"/>
      <w:contextualSpacing/>
    </w:pPr>
  </w:style>
  <w:style w:type="paragraph" w:customStyle="1" w:styleId="PaperHeader">
    <w:name w:val="Paper Header"/>
    <w:basedOn w:val="Heading2"/>
    <w:link w:val="PaperHeaderChar"/>
    <w:rsid w:val="00944BF8"/>
    <w:pPr>
      <w:jc w:val="right"/>
    </w:pPr>
    <w:rPr>
      <w:color w:val="002060"/>
    </w:rPr>
  </w:style>
  <w:style w:type="paragraph" w:customStyle="1" w:styleId="Heading-Document">
    <w:name w:val="Heading - Document"/>
    <w:basedOn w:val="PaperHeader"/>
    <w:link w:val="Heading-DocumentChar"/>
    <w:rsid w:val="00A23D60"/>
    <w:pPr>
      <w:ind w:left="0" w:firstLine="0"/>
      <w:jc w:val="left"/>
    </w:pPr>
    <w:rPr>
      <w:rFonts w:ascii="Century" w:hAnsi="Century"/>
      <w:bCs w:val="0"/>
      <w:sz w:val="24"/>
    </w:rPr>
  </w:style>
  <w:style w:type="character" w:customStyle="1" w:styleId="PaperHeaderChar">
    <w:name w:val="Paper Header Char"/>
    <w:basedOn w:val="Heading2Char"/>
    <w:link w:val="PaperHeader"/>
    <w:rsid w:val="00944BF8"/>
    <w:rPr>
      <w:rFonts w:ascii="Calibri" w:hAnsi="Calibri" w:cstheme="minorHAnsi"/>
      <w:b/>
      <w:bCs/>
      <w:color w:val="002060"/>
      <w:lang w:val="en-GB"/>
    </w:rPr>
  </w:style>
  <w:style w:type="character" w:customStyle="1" w:styleId="Heading-DocumentChar">
    <w:name w:val="Heading - Document Char"/>
    <w:basedOn w:val="PaperHeaderChar"/>
    <w:link w:val="Heading-Document"/>
    <w:rsid w:val="00A23D60"/>
    <w:rPr>
      <w:rFonts w:ascii="Century" w:hAnsi="Century" w:cstheme="minorHAnsi"/>
      <w:b/>
      <w:bCs w:val="0"/>
      <w:color w:val="002060"/>
      <w:sz w:val="24"/>
      <w:lang w:val="en-GB"/>
    </w:rPr>
  </w:style>
  <w:style w:type="character" w:styleId="Hyperlink">
    <w:name w:val="Hyperlink"/>
    <w:basedOn w:val="DefaultParagraphFont"/>
    <w:unhideWhenUsed/>
    <w:rsid w:val="00F27F77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DC1EAF"/>
    <w:pPr>
      <w:spacing w:before="100" w:beforeAutospacing="1" w:after="100" w:afterAutospacing="1"/>
    </w:pPr>
    <w:rPr>
      <w:rFonts w:ascii="Times New Roman" w:hAnsi="Times New Roman"/>
    </w:rPr>
  </w:style>
  <w:style w:type="paragraph" w:customStyle="1" w:styleId="Title1">
    <w:name w:val="Title 1"/>
    <w:basedOn w:val="Heading2"/>
    <w:link w:val="Title1Char"/>
    <w:qFormat/>
    <w:rsid w:val="00983FD5"/>
    <w:pPr>
      <w:tabs>
        <w:tab w:val="left" w:pos="8805"/>
      </w:tabs>
      <w:ind w:left="0" w:firstLine="0"/>
    </w:pPr>
    <w:rPr>
      <w:rFonts w:asciiTheme="majorHAnsi" w:hAnsiTheme="majorHAnsi" w:cstheme="majorHAnsi"/>
      <w:color w:val="492861" w:themeColor="text2"/>
      <w:sz w:val="48"/>
      <w:szCs w:val="48"/>
    </w:rPr>
  </w:style>
  <w:style w:type="paragraph" w:customStyle="1" w:styleId="Date1">
    <w:name w:val="Date 1"/>
    <w:basedOn w:val="Heading2"/>
    <w:link w:val="Date1Char"/>
    <w:qFormat/>
    <w:rsid w:val="00983FD5"/>
    <w:pPr>
      <w:tabs>
        <w:tab w:val="left" w:pos="8805"/>
      </w:tabs>
      <w:ind w:left="0" w:firstLine="0"/>
    </w:pPr>
    <w:rPr>
      <w:rFonts w:ascii="Arial" w:hAnsi="Arial" w:cs="Arial"/>
      <w:color w:val="492861" w:themeColor="text2"/>
      <w:sz w:val="28"/>
      <w:szCs w:val="28"/>
    </w:rPr>
  </w:style>
  <w:style w:type="character" w:customStyle="1" w:styleId="Title1Char">
    <w:name w:val="Title 1 Char"/>
    <w:basedOn w:val="Heading2Char"/>
    <w:link w:val="Title1"/>
    <w:rsid w:val="00983FD5"/>
    <w:rPr>
      <w:rFonts w:asciiTheme="majorHAnsi" w:hAnsiTheme="majorHAnsi" w:cstheme="majorHAnsi"/>
      <w:b/>
      <w:bCs/>
      <w:color w:val="492861" w:themeColor="text2"/>
      <w:sz w:val="48"/>
      <w:szCs w:val="48"/>
      <w:lang w:val="en-GB"/>
    </w:rPr>
  </w:style>
  <w:style w:type="paragraph" w:customStyle="1" w:styleId="SubheadingStyle1">
    <w:name w:val="Subheading Style 1"/>
    <w:basedOn w:val="Normal"/>
    <w:link w:val="SubheadingStyle1Char"/>
    <w:qFormat/>
    <w:rsid w:val="00983FD5"/>
    <w:rPr>
      <w:b/>
      <w:sz w:val="32"/>
      <w:szCs w:val="32"/>
    </w:rPr>
  </w:style>
  <w:style w:type="character" w:customStyle="1" w:styleId="Date1Char">
    <w:name w:val="Date 1 Char"/>
    <w:basedOn w:val="Heading2Char"/>
    <w:link w:val="Date1"/>
    <w:rsid w:val="00983FD5"/>
    <w:rPr>
      <w:rFonts w:ascii="Arial" w:hAnsi="Arial" w:cs="Arial"/>
      <w:b/>
      <w:bCs/>
      <w:color w:val="492861" w:themeColor="text2"/>
      <w:sz w:val="28"/>
      <w:szCs w:val="28"/>
      <w:lang w:val="en-GB"/>
    </w:rPr>
  </w:style>
  <w:style w:type="paragraph" w:customStyle="1" w:styleId="SubheadingStyle2">
    <w:name w:val="Subheading Style 2"/>
    <w:basedOn w:val="Normal"/>
    <w:link w:val="SubheadingStyle2Char"/>
    <w:qFormat/>
    <w:rsid w:val="00983FD5"/>
    <w:rPr>
      <w:b/>
      <w:sz w:val="28"/>
      <w:szCs w:val="28"/>
    </w:rPr>
  </w:style>
  <w:style w:type="character" w:customStyle="1" w:styleId="SubheadingStyle1Char">
    <w:name w:val="Subheading Style 1 Char"/>
    <w:basedOn w:val="DefaultParagraphFont"/>
    <w:link w:val="SubheadingStyle1"/>
    <w:rsid w:val="00983FD5"/>
    <w:rPr>
      <w:rFonts w:ascii="Arial" w:hAnsi="Arial" w:cs="Arial"/>
      <w:b/>
      <w:color w:val="000000"/>
      <w:sz w:val="32"/>
      <w:szCs w:val="32"/>
    </w:rPr>
  </w:style>
  <w:style w:type="paragraph" w:customStyle="1" w:styleId="BodyCopy">
    <w:name w:val="Body Copy"/>
    <w:basedOn w:val="Normal"/>
    <w:link w:val="BodyCopyChar"/>
    <w:qFormat/>
    <w:rsid w:val="00983FD5"/>
  </w:style>
  <w:style w:type="character" w:customStyle="1" w:styleId="SubheadingStyle2Char">
    <w:name w:val="Subheading Style 2 Char"/>
    <w:basedOn w:val="DefaultParagraphFont"/>
    <w:link w:val="SubheadingStyle2"/>
    <w:rsid w:val="00983FD5"/>
    <w:rPr>
      <w:rFonts w:ascii="Arial" w:hAnsi="Arial" w:cs="Arial"/>
      <w:b/>
      <w:color w:val="000000"/>
      <w:sz w:val="28"/>
      <w:szCs w:val="28"/>
    </w:rPr>
  </w:style>
  <w:style w:type="character" w:customStyle="1" w:styleId="BodyCopyChar">
    <w:name w:val="Body Copy Char"/>
    <w:basedOn w:val="DefaultParagraphFont"/>
    <w:link w:val="BodyCopy"/>
    <w:rsid w:val="00983FD5"/>
    <w:rPr>
      <w:rFonts w:ascii="Arial" w:hAnsi="Arial" w:cs="Arial"/>
      <w:color w:val="000000"/>
      <w:sz w:val="24"/>
      <w:szCs w:val="24"/>
    </w:rPr>
  </w:style>
  <w:style w:type="character" w:customStyle="1" w:styleId="apple-style-span">
    <w:name w:val="apple-style-span"/>
    <w:rsid w:val="00DF45A6"/>
  </w:style>
  <w:style w:type="paragraph" w:customStyle="1" w:styleId="highlight">
    <w:name w:val="highlight"/>
    <w:basedOn w:val="Normal"/>
    <w:rsid w:val="00467A2A"/>
    <w:pPr>
      <w:spacing w:before="100" w:beforeAutospacing="1" w:after="100" w:afterAutospacing="1"/>
    </w:pPr>
    <w:rPr>
      <w:rFonts w:ascii="Times New Roman" w:hAnsi="Times New Roman" w:cs="Times New Roman"/>
      <w:b/>
      <w:bCs/>
      <w:color w:val="auto"/>
      <w:lang w:eastAsia="en-GB"/>
    </w:rPr>
  </w:style>
  <w:style w:type="paragraph" w:customStyle="1" w:styleId="p1">
    <w:name w:val="p1"/>
    <w:basedOn w:val="Normal"/>
    <w:rsid w:val="002A1FAD"/>
    <w:rPr>
      <w:color w:val="auto"/>
      <w:sz w:val="17"/>
      <w:szCs w:val="17"/>
      <w:lang w:val="en-US"/>
    </w:rPr>
  </w:style>
  <w:style w:type="character" w:styleId="UnresolvedMention">
    <w:name w:val="Unresolved Mention"/>
    <w:basedOn w:val="DefaultParagraphFont"/>
    <w:uiPriority w:val="99"/>
    <w:semiHidden/>
    <w:unhideWhenUsed/>
    <w:rsid w:val="00AE104B"/>
    <w:rPr>
      <w:color w:val="605E5C"/>
      <w:shd w:val="clear" w:color="auto" w:fill="E1DFDD"/>
    </w:rPr>
  </w:style>
  <w:style w:type="paragraph" w:customStyle="1" w:styleId="TableParagraph">
    <w:name w:val="Table Paragraph"/>
    <w:basedOn w:val="Normal"/>
    <w:uiPriority w:val="1"/>
    <w:qFormat/>
    <w:rsid w:val="001401D1"/>
    <w:pPr>
      <w:widowControl w:val="0"/>
      <w:autoSpaceDE w:val="0"/>
      <w:autoSpaceDN w:val="0"/>
      <w:ind w:left="107"/>
    </w:pPr>
    <w:rPr>
      <w:rFonts w:eastAsia="Arial"/>
      <w:color w:val="auto"/>
      <w:sz w:val="22"/>
      <w:szCs w:val="22"/>
      <w:lang w:eastAsia="en-GB" w:bidi="en-GB"/>
    </w:rPr>
  </w:style>
  <w:style w:type="character" w:customStyle="1" w:styleId="apple-converted-space">
    <w:name w:val="apple-converted-space"/>
    <w:basedOn w:val="DefaultParagraphFont"/>
    <w:rsid w:val="00DC500E"/>
  </w:style>
  <w:style w:type="paragraph" w:customStyle="1" w:styleId="Default">
    <w:name w:val="Default"/>
    <w:rsid w:val="00375D04"/>
    <w:pPr>
      <w:autoSpaceDE w:val="0"/>
      <w:autoSpaceDN w:val="0"/>
      <w:adjustRightInd w:val="0"/>
    </w:pPr>
    <w:rPr>
      <w:rFonts w:ascii="Century" w:hAnsi="Century" w:cs="Century"/>
      <w:lang w:val="en-GB"/>
    </w:rPr>
  </w:style>
  <w:style w:type="character" w:customStyle="1" w:styleId="wbzude">
    <w:name w:val="wbzude"/>
    <w:basedOn w:val="DefaultParagraphFont"/>
    <w:rsid w:val="004E090B"/>
  </w:style>
  <w:style w:type="character" w:customStyle="1" w:styleId="content">
    <w:name w:val="content"/>
    <w:basedOn w:val="DefaultParagraphFont"/>
    <w:rsid w:val="00F85D3C"/>
  </w:style>
  <w:style w:type="paragraph" w:customStyle="1" w:styleId="paragraph">
    <w:name w:val="paragraph"/>
    <w:basedOn w:val="Normal"/>
    <w:rsid w:val="00924085"/>
    <w:pPr>
      <w:spacing w:before="100" w:beforeAutospacing="1" w:after="100" w:afterAutospacing="1"/>
    </w:pPr>
    <w:rPr>
      <w:rFonts w:ascii="Times New Roman" w:hAnsi="Times New Roman" w:cs="Times New Roman"/>
      <w:color w:val="auto"/>
      <w:lang w:eastAsia="en-GB"/>
    </w:rPr>
  </w:style>
  <w:style w:type="character" w:customStyle="1" w:styleId="normaltextrun">
    <w:name w:val="normaltextrun"/>
    <w:basedOn w:val="DefaultParagraphFont"/>
    <w:rsid w:val="00924085"/>
  </w:style>
  <w:style w:type="character" w:customStyle="1" w:styleId="eop">
    <w:name w:val="eop"/>
    <w:basedOn w:val="DefaultParagraphFont"/>
    <w:rsid w:val="00924085"/>
  </w:style>
  <w:style w:type="paragraph" w:customStyle="1" w:styleId="8Bulletpoints">
    <w:name w:val="8 Bullet points"/>
    <w:basedOn w:val="Normal"/>
    <w:link w:val="8BulletpointsChar"/>
    <w:qFormat/>
    <w:rsid w:val="00A46A91"/>
    <w:pPr>
      <w:numPr>
        <w:numId w:val="4"/>
      </w:numPr>
      <w:tabs>
        <w:tab w:val="left" w:pos="9000"/>
      </w:tabs>
      <w:spacing w:after="160" w:line="280" w:lineRule="exact"/>
      <w:ind w:right="-357"/>
    </w:pPr>
    <w:rPr>
      <w:rFonts w:asciiTheme="minorHAnsi" w:eastAsiaTheme="majorEastAsia" w:hAnsiTheme="minorHAnsi" w:cstheme="majorBidi"/>
      <w:color w:val="000000" w:themeColor="text1"/>
      <w:szCs w:val="28"/>
    </w:rPr>
  </w:style>
  <w:style w:type="character" w:customStyle="1" w:styleId="8BulletpointsChar">
    <w:name w:val="8 Bullet points Char"/>
    <w:basedOn w:val="DefaultParagraphFont"/>
    <w:link w:val="8Bulletpoints"/>
    <w:rsid w:val="00A46A91"/>
    <w:rPr>
      <w:rFonts w:asciiTheme="minorHAnsi" w:eastAsiaTheme="majorEastAsia" w:hAnsiTheme="minorHAnsi" w:cstheme="majorBidi"/>
      <w:color w:val="000000" w:themeColor="text1"/>
      <w:szCs w:val="28"/>
      <w:lang w:val="en-GB"/>
    </w:rPr>
  </w:style>
  <w:style w:type="paragraph" w:customStyle="1" w:styleId="10Quote">
    <w:name w:val="10 Quote"/>
    <w:link w:val="10QuoteChar"/>
    <w:qFormat/>
    <w:rsid w:val="00A46A91"/>
    <w:pPr>
      <w:spacing w:after="160" w:line="360" w:lineRule="exact"/>
    </w:pPr>
    <w:rPr>
      <w:rFonts w:ascii="Museo 700" w:eastAsiaTheme="minorEastAsia" w:hAnsi="Museo 700" w:cstheme="minorBidi"/>
      <w:color w:val="4CCEDE" w:themeColor="accent1"/>
      <w:sz w:val="32"/>
      <w:szCs w:val="22"/>
      <w:lang w:val="en-GB"/>
    </w:rPr>
  </w:style>
  <w:style w:type="character" w:customStyle="1" w:styleId="10QuoteChar">
    <w:name w:val="10 Quote Char"/>
    <w:basedOn w:val="DefaultParagraphFont"/>
    <w:link w:val="10Quote"/>
    <w:rsid w:val="00A46A91"/>
    <w:rPr>
      <w:rFonts w:ascii="Museo 700" w:eastAsiaTheme="minorEastAsia" w:hAnsi="Museo 700" w:cstheme="minorBidi"/>
      <w:color w:val="4CCEDE" w:themeColor="accent1"/>
      <w:sz w:val="32"/>
      <w:szCs w:val="22"/>
      <w:lang w:val="en-GB"/>
    </w:rPr>
  </w:style>
  <w:style w:type="paragraph" w:customStyle="1" w:styleId="9Numberpoints">
    <w:name w:val="9 Number points"/>
    <w:basedOn w:val="Normal"/>
    <w:link w:val="9NumberpointsChar"/>
    <w:qFormat/>
    <w:rsid w:val="009A6378"/>
    <w:pPr>
      <w:numPr>
        <w:numId w:val="5"/>
      </w:numPr>
      <w:spacing w:after="160" w:line="280" w:lineRule="exact"/>
      <w:ind w:left="714" w:hanging="357"/>
    </w:pPr>
    <w:rPr>
      <w:rFonts w:asciiTheme="minorHAnsi" w:eastAsiaTheme="majorEastAsia" w:hAnsiTheme="minorHAnsi" w:cstheme="majorBidi"/>
      <w:color w:val="000000" w:themeColor="text1"/>
      <w:szCs w:val="28"/>
    </w:rPr>
  </w:style>
  <w:style w:type="character" w:customStyle="1" w:styleId="9NumberpointsChar">
    <w:name w:val="9 Number points Char"/>
    <w:basedOn w:val="DefaultParagraphFont"/>
    <w:link w:val="9Numberpoints"/>
    <w:rsid w:val="009A6378"/>
    <w:rPr>
      <w:rFonts w:asciiTheme="minorHAnsi" w:eastAsiaTheme="majorEastAsia" w:hAnsiTheme="minorHAnsi" w:cstheme="majorBidi"/>
      <w:color w:val="000000" w:themeColor="text1"/>
      <w:szCs w:val="28"/>
      <w:lang w:val="en-GB"/>
    </w:rPr>
  </w:style>
  <w:style w:type="paragraph" w:customStyle="1" w:styleId="3Heading">
    <w:name w:val="3 Heading"/>
    <w:link w:val="3HeadingChar"/>
    <w:qFormat/>
    <w:rsid w:val="009A6378"/>
    <w:pPr>
      <w:tabs>
        <w:tab w:val="left" w:pos="9000"/>
      </w:tabs>
      <w:spacing w:after="160" w:line="480" w:lineRule="exact"/>
      <w:ind w:right="-357"/>
    </w:pPr>
    <w:rPr>
      <w:rFonts w:asciiTheme="majorHAnsi" w:eastAsiaTheme="minorEastAsia" w:hAnsiTheme="majorHAnsi" w:cstheme="minorBidi"/>
      <w:color w:val="4CCEDE" w:themeColor="accent1"/>
      <w:sz w:val="40"/>
      <w:szCs w:val="22"/>
      <w:lang w:val="en-GB"/>
    </w:rPr>
  </w:style>
  <w:style w:type="character" w:customStyle="1" w:styleId="3HeadingChar">
    <w:name w:val="3 Heading Char"/>
    <w:basedOn w:val="DefaultParagraphFont"/>
    <w:link w:val="3Heading"/>
    <w:rsid w:val="009A6378"/>
    <w:rPr>
      <w:rFonts w:asciiTheme="majorHAnsi" w:eastAsiaTheme="minorEastAsia" w:hAnsiTheme="majorHAnsi" w:cstheme="minorBidi"/>
      <w:color w:val="4CCEDE" w:themeColor="accent1"/>
      <w:sz w:val="40"/>
      <w:szCs w:val="22"/>
      <w:lang w:val="en-GB"/>
    </w:rPr>
  </w:style>
  <w:style w:type="paragraph" w:customStyle="1" w:styleId="4Contentslist">
    <w:name w:val="4 Contents list"/>
    <w:basedOn w:val="TOC1"/>
    <w:link w:val="4ContentslistChar"/>
    <w:qFormat/>
    <w:rsid w:val="009A6378"/>
    <w:pPr>
      <w:tabs>
        <w:tab w:val="right" w:leader="dot" w:pos="9061"/>
      </w:tabs>
      <w:spacing w:after="160" w:line="360" w:lineRule="exact"/>
    </w:pPr>
    <w:rPr>
      <w:rFonts w:asciiTheme="minorHAnsi" w:eastAsiaTheme="minorEastAsia" w:hAnsiTheme="minorHAnsi"/>
      <w:color w:val="000000" w:themeColor="text1"/>
      <w:sz w:val="32"/>
      <w:szCs w:val="22"/>
    </w:rPr>
  </w:style>
  <w:style w:type="character" w:customStyle="1" w:styleId="4ContentslistChar">
    <w:name w:val="4 Contents list Char"/>
    <w:basedOn w:val="DefaultParagraphFont"/>
    <w:link w:val="4Contentslist"/>
    <w:rsid w:val="009A6378"/>
    <w:rPr>
      <w:rFonts w:asciiTheme="minorHAnsi" w:eastAsiaTheme="minorEastAsia" w:hAnsiTheme="minorHAnsi"/>
      <w:color w:val="000000" w:themeColor="text1"/>
      <w:sz w:val="32"/>
      <w:szCs w:val="22"/>
      <w:lang w:val="en-GB"/>
    </w:rPr>
  </w:style>
  <w:style w:type="paragraph" w:styleId="TOC1">
    <w:name w:val="toc 1"/>
    <w:basedOn w:val="Normal"/>
    <w:next w:val="Normal"/>
    <w:autoRedefine/>
    <w:uiPriority w:val="39"/>
    <w:semiHidden/>
    <w:unhideWhenUsed/>
    <w:rsid w:val="009A6378"/>
    <w:pPr>
      <w:spacing w:after="100"/>
    </w:pPr>
  </w:style>
  <w:style w:type="paragraph" w:styleId="NoSpacing">
    <w:name w:val="No Spacing"/>
    <w:link w:val="NoSpacingChar"/>
    <w:uiPriority w:val="1"/>
    <w:qFormat/>
    <w:rsid w:val="00AC5C0F"/>
    <w:rPr>
      <w:rFonts w:asciiTheme="minorHAnsi" w:eastAsiaTheme="minorEastAsia" w:hAnsiTheme="minorHAnsi" w:cstheme="minorBidi"/>
      <w:color w:val="auto"/>
      <w:sz w:val="22"/>
      <w:szCs w:val="22"/>
      <w:lang w:eastAsia="zh-CN"/>
    </w:rPr>
  </w:style>
  <w:style w:type="character" w:customStyle="1" w:styleId="NoSpacingChar">
    <w:name w:val="No Spacing Char"/>
    <w:basedOn w:val="DefaultParagraphFont"/>
    <w:link w:val="NoSpacing"/>
    <w:uiPriority w:val="1"/>
    <w:rsid w:val="00AC5C0F"/>
    <w:rPr>
      <w:rFonts w:asciiTheme="minorHAnsi" w:eastAsiaTheme="minorEastAsia" w:hAnsiTheme="minorHAnsi" w:cstheme="minorBidi"/>
      <w:color w:val="auto"/>
      <w:sz w:val="22"/>
      <w:szCs w:val="22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724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70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33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71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612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946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0387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940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223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162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434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167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921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917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414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489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805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253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240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1605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1605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1605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561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87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362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633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319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908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639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605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908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716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871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830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596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598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125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235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00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954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941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089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412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449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371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879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431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748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3241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397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934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324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582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122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808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550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137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8279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910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989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976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324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035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300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7258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7509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795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847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077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316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942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7383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image" Target="media/image2.jpeg"/><Relationship Id="rId18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styles" Target="styles.xml"/><Relationship Id="rId12" Type="http://schemas.openxmlformats.org/officeDocument/2006/relationships/image" Target="media/image1.jpeg"/><Relationship Id="rId17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5" Type="http://schemas.openxmlformats.org/officeDocument/2006/relationships/customXml" Target="../customXml/item5.xml"/><Relationship Id="rId15" Type="http://schemas.openxmlformats.org/officeDocument/2006/relationships/footer" Target="footer1.xml"/><Relationship Id="rId10" Type="http://schemas.openxmlformats.org/officeDocument/2006/relationships/footnotes" Target="footnotes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header" Target="header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N:\We%20got\Communications\Style\Templates\Woodrow\General%20Papers%20Portrait.dotx" TargetMode="External"/></Relationships>
</file>

<file path=word/theme/theme1.xml><?xml version="1.0" encoding="utf-8"?>
<a:theme xmlns:a="http://schemas.openxmlformats.org/drawingml/2006/main" name="LondonYouth_Theme">
  <a:themeElements>
    <a:clrScheme name="London Youth - final">
      <a:dk1>
        <a:srgbClr val="000000"/>
      </a:dk1>
      <a:lt1>
        <a:srgbClr val="FFFFFF"/>
      </a:lt1>
      <a:dk2>
        <a:srgbClr val="492861"/>
      </a:dk2>
      <a:lt2>
        <a:srgbClr val="E7E6E6"/>
      </a:lt2>
      <a:accent1>
        <a:srgbClr val="4CCEDE"/>
      </a:accent1>
      <a:accent2>
        <a:srgbClr val="D5E739"/>
      </a:accent2>
      <a:accent3>
        <a:srgbClr val="FF6C2F"/>
      </a:accent3>
      <a:accent4>
        <a:srgbClr val="0083C3"/>
      </a:accent4>
      <a:accent5>
        <a:srgbClr val="167378"/>
      </a:accent5>
      <a:accent6>
        <a:srgbClr val="DB487E"/>
      </a:accent6>
      <a:hlink>
        <a:srgbClr val="0563C1"/>
      </a:hlink>
      <a:folHlink>
        <a:srgbClr val="954F72"/>
      </a:folHlink>
    </a:clrScheme>
    <a:fontScheme name="Arial">
      <a:maj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 Them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LondonYouth_Theme" id="{DDC49CDA-7BFD-F740-86D4-226B6B63519A}" vid="{CE5F0619-FAAB-9C49-A761-DDFE36E6A76E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IconOverlay xmlns="http://schemas.microsoft.com/sharepoint/v4" xsi:nil="true"/>
    <_dlc_DocId xmlns="f960e734-b488-49a0-bcdc-279f0dff28e5">CEX5WWDRJUFA-2102554853-889683</_dlc_DocId>
    <_dlc_DocIdUrl xmlns="f960e734-b488-49a0-bcdc-279f0dff28e5">
      <Url>https://londonyouth1.sharepoint.com/_layouts/15/DocIdRedir.aspx?ID=CEX5WWDRJUFA-2102554853-889683</Url>
      <Description>CEX5WWDRJUFA-2102554853-889683</Description>
    </_dlc_DocIdUrl>
    <lcf76f155ced4ddcb4097134ff3c332f xmlns="3795fb6b-72da-42bf-89c2-2c41d718d404">
      <Terms xmlns="http://schemas.microsoft.com/office/infopath/2007/PartnerControls"/>
    </lcf76f155ced4ddcb4097134ff3c332f>
    <TaxCatchAll xmlns="f960e734-b488-49a0-bcdc-279f0dff28e5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5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6CF3F84F056D74D818EB65583F210CD" ma:contentTypeVersion="20" ma:contentTypeDescription="Create a new document." ma:contentTypeScope="" ma:versionID="58fa6844da7ca64b2a752fe1efe8f0a4">
  <xsd:schema xmlns:xsd="http://www.w3.org/2001/XMLSchema" xmlns:xs="http://www.w3.org/2001/XMLSchema" xmlns:p="http://schemas.microsoft.com/office/2006/metadata/properties" xmlns:ns2="3795fb6b-72da-42bf-89c2-2c41d718d404" xmlns:ns3="f960e734-b488-49a0-bcdc-279f0dff28e5" xmlns:ns4="http://schemas.microsoft.com/sharepoint/v4" targetNamespace="http://schemas.microsoft.com/office/2006/metadata/properties" ma:root="true" ma:fieldsID="404457b6b10f63dbdc535f41e0dcf3a1" ns2:_="" ns3:_="" ns4:_="">
    <xsd:import namespace="3795fb6b-72da-42bf-89c2-2c41d718d404"/>
    <xsd:import namespace="f960e734-b488-49a0-bcdc-279f0dff28e5"/>
    <xsd:import namespace="http://schemas.microsoft.com/sharepoint/v4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DateTaken" minOccurs="0"/>
                <xsd:element ref="ns2:MediaServiceLocation" minOccurs="0"/>
                <xsd:element ref="ns3:SharedWithUsers" minOccurs="0"/>
                <xsd:element ref="ns3:SharedWithDetails" minOccurs="0"/>
                <xsd:element ref="ns4:IconOverlay" minOccurs="0"/>
                <xsd:element ref="ns2:MediaServiceGenerationTime" minOccurs="0"/>
                <xsd:element ref="ns2:MediaServiceEventHashCode" minOccurs="0"/>
                <xsd:element ref="ns3:_dlc_DocId" minOccurs="0"/>
                <xsd:element ref="ns3:_dlc_DocIdUrl" minOccurs="0"/>
                <xsd:element ref="ns3:_dlc_DocIdPersistId" minOccurs="0"/>
                <xsd:element ref="ns2:MediaServiceAutoKeyPoints" minOccurs="0"/>
                <xsd:element ref="ns2:MediaServiceKeyPoints" minOccurs="0"/>
                <xsd:element ref="ns2:MediaLengthInSeconds" minOccurs="0"/>
                <xsd:element ref="ns2:lcf76f155ced4ddcb4097134ff3c332f" minOccurs="0"/>
                <xsd:element ref="ns3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795fb6b-72da-42bf-89c2-2c41d718d40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3" nillable="true" ma:displayName="Location" ma:internalName="MediaServiceLocation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22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3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4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6" nillable="true" ma:taxonomy="true" ma:internalName="lcf76f155ced4ddcb4097134ff3c332f" ma:taxonomyFieldName="MediaServiceImageTags" ma:displayName="Image Tags" ma:readOnly="false" ma:fieldId="{5cf76f15-5ced-4ddc-b409-7134ff3c332f}" ma:taxonomyMulti="true" ma:sspId="700b5341-a587-4c19-9c02-8c2ff2b40777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960e734-b488-49a0-bcdc-279f0dff28e5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_dlc_DocId" ma:index="19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20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21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TaxCatchAll" ma:index="27" nillable="true" ma:displayName="Taxonomy Catch All Column" ma:hidden="true" ma:list="{ea278fac-59cd-4678-8911-c89432a07745}" ma:internalName="TaxCatchAll" ma:showField="CatchAllData" ma:web="f960e734-b488-49a0-bcdc-279f0dff28e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4" elementFormDefault="qualified">
    <xsd:import namespace="http://schemas.microsoft.com/office/2006/documentManagement/types"/>
    <xsd:import namespace="http://schemas.microsoft.com/office/infopath/2007/PartnerControls"/>
    <xsd:element name="IconOverlay" ma:index="16" nillable="true" ma:displayName="IconOverlay" ma:hidden="true" ma:internalName="IconOverlay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5F44B136-F811-4AB7-B69E-005DECF3DC22}">
  <ds:schemaRefs>
    <ds:schemaRef ds:uri="3795fb6b-72da-42bf-89c2-2c41d718d404"/>
    <ds:schemaRef ds:uri="http://schemas.microsoft.com/sharepoint/v4"/>
    <ds:schemaRef ds:uri="http://purl.org/dc/terms/"/>
    <ds:schemaRef ds:uri="http://schemas.openxmlformats.org/package/2006/metadata/core-properties"/>
    <ds:schemaRef ds:uri="http://schemas.microsoft.com/office/2006/documentManagement/types"/>
    <ds:schemaRef ds:uri="http://purl.org/dc/dcmitype/"/>
    <ds:schemaRef ds:uri="http://schemas.microsoft.com/office/infopath/2007/PartnerControls"/>
    <ds:schemaRef ds:uri="f960e734-b488-49a0-bcdc-279f0dff28e5"/>
    <ds:schemaRef ds:uri="http://schemas.microsoft.com/office/2006/metadata/properties"/>
    <ds:schemaRef ds:uri="http://purl.org/dc/elements/1.1/"/>
    <ds:schemaRef ds:uri="http://www.w3.org/XML/1998/namespace"/>
  </ds:schemaRefs>
</ds:datastoreItem>
</file>

<file path=customXml/itemProps2.xml><?xml version="1.0" encoding="utf-8"?>
<ds:datastoreItem xmlns:ds="http://schemas.openxmlformats.org/officeDocument/2006/customXml" ds:itemID="{284BF71C-22E9-4ACD-9733-C647EA32D14A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75E48A0D-9285-4D89-AAEC-529E6FFBD9C8}">
  <ds:schemaRefs>
    <ds:schemaRef ds:uri="http://schemas.microsoft.com/sharepoint/events"/>
  </ds:schemaRefs>
</ds:datastoreItem>
</file>

<file path=customXml/itemProps4.xml><?xml version="1.0" encoding="utf-8"?>
<ds:datastoreItem xmlns:ds="http://schemas.openxmlformats.org/officeDocument/2006/customXml" ds:itemID="{5122EDDE-491B-8345-9F49-DD45BCB7ECC2}">
  <ds:schemaRefs>
    <ds:schemaRef ds:uri="http://schemas.openxmlformats.org/officeDocument/2006/bibliography"/>
  </ds:schemaRefs>
</ds:datastoreItem>
</file>

<file path=customXml/itemProps5.xml><?xml version="1.0" encoding="utf-8"?>
<ds:datastoreItem xmlns:ds="http://schemas.openxmlformats.org/officeDocument/2006/customXml" ds:itemID="{7D481061-A8E6-43E7-B840-020C43BA984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3795fb6b-72da-42bf-89c2-2c41d718d404"/>
    <ds:schemaRef ds:uri="f960e734-b488-49a0-bcdc-279f0dff28e5"/>
    <ds:schemaRef ds:uri="http://schemas.microsoft.com/sharepoint/v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General Papers Portrait</Template>
  <TotalTime>2</TotalTime>
  <Pages>5</Pages>
  <Words>696</Words>
  <Characters>3972</Characters>
  <Application>Microsoft Office Word</Application>
  <DocSecurity>0</DocSecurity>
  <Lines>33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Business Plan</vt:lpstr>
    </vt:vector>
  </TitlesOfParts>
  <Manager/>
  <Company>FoLYC</Company>
  <LinksUpToDate>false</LinksUpToDate>
  <CharactersWithSpaces>4659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Business Plan</dc:title>
  <dc:subject/>
  <dc:creator>Julia Openshaw</dc:creator>
  <cp:keywords/>
  <dc:description/>
  <cp:lastModifiedBy>Tom Fox</cp:lastModifiedBy>
  <cp:revision>2</cp:revision>
  <cp:lastPrinted>2023-03-07T15:47:00Z</cp:lastPrinted>
  <dcterms:created xsi:type="dcterms:W3CDTF">2023-04-17T14:02:00Z</dcterms:created>
  <dcterms:modified xsi:type="dcterms:W3CDTF">2023-04-17T14:02:00Z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0x01010036CF3F84F056D74D818EB65583F210CD</vt:lpwstr>
  </property>
  <property fmtid="{D5CDD505-2E9C-101B-9397-08002B2CF9AE}" pid="3" name="Order">
    <vt:i4>5206800</vt:i4>
  </property>
  <property fmtid="{D5CDD505-2E9C-101B-9397-08002B2CF9AE}" pid="4" name="_dlc_DocIdItemGuid">
    <vt:lpwstr>ab517bdc-a754-4e21-a641-2841ad3acb75</vt:lpwstr>
  </property>
  <property fmtid="{D5CDD505-2E9C-101B-9397-08002B2CF9AE}" pid="5" name="MediaServiceImageTags">
    <vt:lpwstr/>
  </property>
</Properties>
</file>